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C93EA" w14:textId="093309C2" w:rsidR="00474C38" w:rsidRPr="00A45A12" w:rsidRDefault="34F87363" w:rsidP="009274B1">
      <w:pPr>
        <w:pStyle w:val="Title"/>
        <w:jc w:val="center"/>
        <w:rPr>
          <w:b/>
          <w:bCs/>
          <w:color w:val="0070C0"/>
          <w:sz w:val="48"/>
          <w:szCs w:val="48"/>
        </w:rPr>
      </w:pPr>
      <w:r w:rsidRPr="00A45A12">
        <w:rPr>
          <w:b/>
          <w:bCs/>
          <w:color w:val="0070C0"/>
          <w:sz w:val="48"/>
          <w:szCs w:val="48"/>
        </w:rPr>
        <w:t xml:space="preserve">Enrolling in Management Profile and </w:t>
      </w:r>
      <w:r w:rsidR="00D736A4" w:rsidRPr="00A45A12">
        <w:rPr>
          <w:b/>
          <w:bCs/>
          <w:color w:val="0070C0"/>
          <w:sz w:val="48"/>
          <w:szCs w:val="48"/>
        </w:rPr>
        <w:t xml:space="preserve">Installing </w:t>
      </w:r>
      <w:r w:rsidR="00571E69" w:rsidRPr="00A45A12">
        <w:rPr>
          <w:b/>
          <w:bCs/>
          <w:color w:val="0070C0"/>
          <w:sz w:val="48"/>
          <w:szCs w:val="48"/>
        </w:rPr>
        <w:t xml:space="preserve">Intune </w:t>
      </w:r>
      <w:r w:rsidR="002B4A7C" w:rsidRPr="00A45A12">
        <w:rPr>
          <w:b/>
          <w:bCs/>
          <w:color w:val="0070C0"/>
          <w:sz w:val="48"/>
          <w:szCs w:val="48"/>
        </w:rPr>
        <w:t>Comp Portal App on an iOS Device</w:t>
      </w:r>
    </w:p>
    <w:p w14:paraId="7A8A8791" w14:textId="6F0B5285" w:rsidR="002B4A7C" w:rsidRDefault="002B4A7C" w:rsidP="002B4A7C">
      <w:pPr>
        <w:pStyle w:val="Heading1"/>
      </w:pPr>
      <w:r>
        <w:t>Introduction:</w:t>
      </w:r>
    </w:p>
    <w:p w14:paraId="2069A9C3" w14:textId="3E81DE2C" w:rsidR="002B4A7C" w:rsidRDefault="002B4A7C" w:rsidP="002B4A7C">
      <w:r>
        <w:t xml:space="preserve">This document describes how to </w:t>
      </w:r>
      <w:r w:rsidRPr="617526CE">
        <w:rPr>
          <w:b/>
          <w:bCs/>
        </w:rPr>
        <w:t>download and install the Comp Portal (Intune) app</w:t>
      </w:r>
      <w:r w:rsidR="57E46F33" w:rsidRPr="617526CE">
        <w:rPr>
          <w:b/>
          <w:bCs/>
        </w:rPr>
        <w:t xml:space="preserve"> and set up a new management profile</w:t>
      </w:r>
      <w:r w:rsidRPr="617526CE">
        <w:rPr>
          <w:b/>
          <w:bCs/>
        </w:rPr>
        <w:t xml:space="preserve"> on </w:t>
      </w:r>
      <w:r w:rsidR="3091A720" w:rsidRPr="617526CE">
        <w:rPr>
          <w:b/>
          <w:bCs/>
        </w:rPr>
        <w:t xml:space="preserve">your company-provided </w:t>
      </w:r>
      <w:r w:rsidRPr="617526CE">
        <w:rPr>
          <w:b/>
          <w:bCs/>
        </w:rPr>
        <w:t>iOS device</w:t>
      </w:r>
      <w:r>
        <w:t xml:space="preserve">. </w:t>
      </w:r>
      <w:r w:rsidR="149961A1">
        <w:t xml:space="preserve">You must install </w:t>
      </w:r>
      <w:r>
        <w:t xml:space="preserve">the Company Portal app on your iOS device to </w:t>
      </w:r>
      <w:r w:rsidR="158B12BA">
        <w:t xml:space="preserve">securely </w:t>
      </w:r>
      <w:r>
        <w:t>get access to your work apps</w:t>
      </w:r>
      <w:r w:rsidR="00A3762A">
        <w:t xml:space="preserve"> (Outlook, Teams, etc.)</w:t>
      </w:r>
      <w:r w:rsidR="7B1177F9">
        <w:t xml:space="preserve"> </w:t>
      </w:r>
      <w:r>
        <w:t xml:space="preserve">and network. </w:t>
      </w:r>
    </w:p>
    <w:p w14:paraId="74FC0E10" w14:textId="062B659C" w:rsidR="17324B68" w:rsidRDefault="17324B68" w:rsidP="617526CE">
      <w:r w:rsidRPr="617526CE">
        <w:rPr>
          <w:rFonts w:ascii="Calibri" w:eastAsia="Calibri" w:hAnsi="Calibri" w:cs="Calibri"/>
        </w:rPr>
        <w:t xml:space="preserve">Before you proceed with these instructions, </w:t>
      </w:r>
      <w:r w:rsidRPr="617526CE">
        <w:rPr>
          <w:rFonts w:ascii="Calibri" w:eastAsia="Calibri" w:hAnsi="Calibri" w:cs="Calibri"/>
          <w:b/>
          <w:bCs/>
          <w:color w:val="C00000"/>
        </w:rPr>
        <w:t>make sure you know your iOS device’s passcode.</w:t>
      </w:r>
      <w:r w:rsidRPr="617526CE">
        <w:rPr>
          <w:rFonts w:ascii="Calibri" w:eastAsia="Calibri" w:hAnsi="Calibri" w:cs="Calibri"/>
        </w:rPr>
        <w:t xml:space="preserve"> You will need your passcode to successfully follow these instructions.  </w:t>
      </w:r>
    </w:p>
    <w:p w14:paraId="27F86AC2" w14:textId="3C711757" w:rsidR="002B4A7C" w:rsidRDefault="002B4A7C" w:rsidP="002B4A7C">
      <w:pPr>
        <w:pStyle w:val="Heading1"/>
      </w:pPr>
      <w:r>
        <w:t>Prerequisites:</w:t>
      </w:r>
      <w:r w:rsidR="00E63EE6">
        <w:t xml:space="preserve">  </w:t>
      </w:r>
    </w:p>
    <w:p w14:paraId="745F7DE0" w14:textId="0FB7E4C2" w:rsidR="002B4A7C" w:rsidRDefault="00E63EE6" w:rsidP="002B4A7C">
      <w:r>
        <w:rPr>
          <w:noProof/>
        </w:rPr>
        <w:drawing>
          <wp:inline distT="0" distB="0" distL="0" distR="0" wp14:anchorId="6382E6D3" wp14:editId="2FDE2A88">
            <wp:extent cx="215900" cy="215900"/>
            <wp:effectExtent l="0" t="0" r="0" b="0"/>
            <wp:docPr id="52" name="Graphic 5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arning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2B4A7C">
        <w:t>Before using this document to install the Company Portal app on your iOS device, you’ll need to do the following:</w:t>
      </w:r>
    </w:p>
    <w:p w14:paraId="5F783807" w14:textId="73FCF66C" w:rsidR="002B4A7C" w:rsidRDefault="002B4A7C" w:rsidP="002B4A7C">
      <w:pPr>
        <w:pStyle w:val="ListParagraph"/>
        <w:numPr>
          <w:ilvl w:val="0"/>
          <w:numId w:val="1"/>
        </w:numPr>
      </w:pPr>
      <w:r>
        <w:t xml:space="preserve">Make sure your Apple iOS device is </w:t>
      </w:r>
      <w:r w:rsidR="00D01D0D">
        <w:t>running on</w:t>
      </w:r>
      <w:r>
        <w:t xml:space="preserve"> </w:t>
      </w:r>
      <w:r w:rsidRPr="617526CE">
        <w:rPr>
          <w:b/>
          <w:bCs/>
        </w:rPr>
        <w:t xml:space="preserve">version </w:t>
      </w:r>
      <w:r w:rsidR="00A3762A" w:rsidRPr="617526CE">
        <w:rPr>
          <w:b/>
          <w:bCs/>
        </w:rPr>
        <w:t xml:space="preserve">iOS </w:t>
      </w:r>
      <w:r w:rsidR="00DA68D9" w:rsidRPr="617526CE">
        <w:rPr>
          <w:b/>
          <w:bCs/>
          <w:u w:val="single"/>
        </w:rPr>
        <w:t>1</w:t>
      </w:r>
      <w:r w:rsidR="00921292" w:rsidRPr="617526CE">
        <w:rPr>
          <w:b/>
          <w:bCs/>
          <w:u w:val="single"/>
        </w:rPr>
        <w:t>7</w:t>
      </w:r>
      <w:r w:rsidR="00DA68D9" w:rsidRPr="617526CE">
        <w:rPr>
          <w:b/>
          <w:bCs/>
          <w:u w:val="single"/>
        </w:rPr>
        <w:t>.</w:t>
      </w:r>
      <w:r w:rsidR="00E5520F">
        <w:rPr>
          <w:b/>
          <w:bCs/>
          <w:u w:val="single"/>
        </w:rPr>
        <w:t>6</w:t>
      </w:r>
      <w:r w:rsidR="00D01D0D" w:rsidRPr="617526CE">
        <w:rPr>
          <w:b/>
          <w:bCs/>
        </w:rPr>
        <w:t xml:space="preserve"> </w:t>
      </w:r>
      <w:r w:rsidRPr="617526CE">
        <w:rPr>
          <w:b/>
          <w:bCs/>
        </w:rPr>
        <w:t>or later</w:t>
      </w:r>
    </w:p>
    <w:p w14:paraId="1D1F6284" w14:textId="62558CA2" w:rsidR="00D01D0D" w:rsidRDefault="00D01D0D" w:rsidP="617526CE">
      <w:pPr>
        <w:pStyle w:val="ListParagraph"/>
        <w:numPr>
          <w:ilvl w:val="0"/>
          <w:numId w:val="1"/>
        </w:numPr>
        <w:rPr>
          <w:b/>
          <w:bCs/>
        </w:rPr>
      </w:pPr>
      <w:r>
        <w:t>Make sure you</w:t>
      </w:r>
      <w:r w:rsidR="0031580D">
        <w:t>r</w:t>
      </w:r>
      <w:r>
        <w:t xml:space="preserve"> iOS device has a</w:t>
      </w:r>
      <w:r w:rsidR="0037201D">
        <w:t>n</w:t>
      </w:r>
      <w:r>
        <w:t xml:space="preserve"> </w:t>
      </w:r>
      <w:r w:rsidRPr="617526CE">
        <w:rPr>
          <w:b/>
          <w:bCs/>
        </w:rPr>
        <w:t>unlock passcode set to a 6-character alphanumeric code</w:t>
      </w:r>
      <w:r w:rsidR="005A20D1">
        <w:t xml:space="preserve"> </w:t>
      </w:r>
      <w:r w:rsidR="005A20D1" w:rsidRPr="617526CE">
        <w:rPr>
          <w:b/>
          <w:bCs/>
        </w:rPr>
        <w:t>which includes at least one special character</w:t>
      </w:r>
    </w:p>
    <w:p w14:paraId="5D013C49" w14:textId="270EAB4F" w:rsidR="00DF71F7" w:rsidRDefault="00DF71F7" w:rsidP="0037201D">
      <w:pPr>
        <w:pStyle w:val="ListParagraph"/>
        <w:numPr>
          <w:ilvl w:val="1"/>
          <w:numId w:val="1"/>
        </w:numPr>
      </w:pPr>
      <w:r w:rsidRPr="00DF71F7">
        <w:t>To create or change your iOS device</w:t>
      </w:r>
      <w:r w:rsidR="0037201D">
        <w:t xml:space="preserve"> </w:t>
      </w:r>
      <w:r w:rsidRPr="00DF71F7">
        <w:t>unl</w:t>
      </w:r>
      <w:r>
        <w:t xml:space="preserve">ock passcode, go to:  Settings </w:t>
      </w:r>
      <w:r>
        <w:rPr>
          <w:rFonts w:ascii="Wingdings" w:eastAsia="Wingdings" w:hAnsi="Wingdings" w:cs="Wingdings"/>
        </w:rPr>
        <w:t></w:t>
      </w:r>
      <w:r w:rsidRPr="00DF71F7">
        <w:t xml:space="preserve"> Face ID / Touch ID and Passcode </w:t>
      </w:r>
      <w:proofErr w:type="gramStart"/>
      <w:r>
        <w:rPr>
          <w:rFonts w:ascii="Wingdings" w:eastAsia="Wingdings" w:hAnsi="Wingdings" w:cs="Wingdings"/>
        </w:rPr>
        <w:t></w:t>
      </w:r>
      <w:r w:rsidRPr="00DF71F7">
        <w:t xml:space="preserve"> </w:t>
      </w:r>
      <w:r>
        <w:t xml:space="preserve"> </w:t>
      </w:r>
      <w:r w:rsidRPr="00DF71F7">
        <w:t>Change</w:t>
      </w:r>
      <w:proofErr w:type="gramEnd"/>
      <w:r w:rsidRPr="00DF71F7">
        <w:t xml:space="preserve"> Passcode </w:t>
      </w:r>
      <w:r>
        <w:rPr>
          <w:rFonts w:ascii="Wingdings" w:eastAsia="Wingdings" w:hAnsi="Wingdings" w:cs="Wingdings"/>
        </w:rPr>
        <w:t></w:t>
      </w:r>
      <w:r w:rsidRPr="00DF71F7">
        <w:t xml:space="preserve"> </w:t>
      </w:r>
      <w:proofErr w:type="spellStart"/>
      <w:r w:rsidRPr="00DF71F7">
        <w:t>Passcode</w:t>
      </w:r>
      <w:proofErr w:type="spellEnd"/>
      <w:r w:rsidRPr="00DF71F7">
        <w:t xml:space="preserve"> Options </w:t>
      </w:r>
      <w:r>
        <w:rPr>
          <w:rFonts w:ascii="Wingdings" w:eastAsia="Wingdings" w:hAnsi="Wingdings" w:cs="Wingdings"/>
        </w:rPr>
        <w:t></w:t>
      </w:r>
      <w:r w:rsidRPr="00DF71F7">
        <w:t xml:space="preserve"> Custom Alphanumeric Code</w:t>
      </w:r>
    </w:p>
    <w:p w14:paraId="325FF990" w14:textId="5D4DFA44" w:rsidR="00D01D0D" w:rsidRDefault="00A3762A" w:rsidP="00DF71F7">
      <w:pPr>
        <w:pStyle w:val="ListParagraph"/>
        <w:numPr>
          <w:ilvl w:val="0"/>
          <w:numId w:val="1"/>
        </w:numPr>
      </w:pPr>
      <w:r>
        <w:t xml:space="preserve">Make sure you’ve </w:t>
      </w:r>
      <w:r w:rsidR="47BC4C47" w:rsidRPr="617526CE">
        <w:rPr>
          <w:b/>
          <w:bCs/>
        </w:rPr>
        <w:t>followed the instructions to d</w:t>
      </w:r>
      <w:r w:rsidRPr="617526CE">
        <w:rPr>
          <w:b/>
          <w:bCs/>
        </w:rPr>
        <w:t>elete</w:t>
      </w:r>
      <w:r w:rsidR="00D01D0D" w:rsidRPr="617526CE">
        <w:rPr>
          <w:b/>
          <w:bCs/>
        </w:rPr>
        <w:t xml:space="preserve"> any existing Device Management profile already on the device</w:t>
      </w:r>
      <w:r w:rsidR="00D01D0D">
        <w:t xml:space="preserve">. To do this, go to: Settings </w:t>
      </w:r>
      <w:r w:rsidR="00D01D0D" w:rsidRPr="617526CE">
        <w:rPr>
          <w:rFonts w:ascii="Wingdings" w:eastAsia="Wingdings" w:hAnsi="Wingdings" w:cs="Wingdings"/>
        </w:rPr>
        <w:t></w:t>
      </w:r>
      <w:r w:rsidR="00D01D0D">
        <w:t xml:space="preserve"> General </w:t>
      </w:r>
      <w:r w:rsidR="00D01D0D" w:rsidRPr="617526CE">
        <w:rPr>
          <w:rFonts w:ascii="Wingdings" w:eastAsia="Wingdings" w:hAnsi="Wingdings" w:cs="Wingdings"/>
        </w:rPr>
        <w:t></w:t>
      </w:r>
      <w:r w:rsidR="00D01D0D">
        <w:t xml:space="preserve"> Device Management. If there are any other profiles existing, delete them and restart your device.</w:t>
      </w:r>
    </w:p>
    <w:p w14:paraId="0DE35AE4" w14:textId="740E13FE" w:rsidR="00D01D0D" w:rsidRDefault="00A3762A" w:rsidP="00D01D0D">
      <w:pPr>
        <w:pStyle w:val="ListParagraph"/>
        <w:numPr>
          <w:ilvl w:val="0"/>
          <w:numId w:val="1"/>
        </w:numPr>
      </w:pPr>
      <w:r>
        <w:t>Make sure you k</w:t>
      </w:r>
      <w:r w:rsidR="00D01D0D">
        <w:t xml:space="preserve">now your </w:t>
      </w:r>
      <w:r w:rsidR="00D01D0D" w:rsidRPr="617526CE">
        <w:rPr>
          <w:b/>
          <w:bCs/>
        </w:rPr>
        <w:t>Windows</w:t>
      </w:r>
      <w:r w:rsidR="1B0B4DA6" w:rsidRPr="617526CE">
        <w:rPr>
          <w:b/>
          <w:bCs/>
        </w:rPr>
        <w:t xml:space="preserve"> / Microsoft</w:t>
      </w:r>
      <w:r w:rsidR="00D01D0D" w:rsidRPr="617526CE">
        <w:rPr>
          <w:b/>
          <w:bCs/>
        </w:rPr>
        <w:t xml:space="preserve"> login password</w:t>
      </w:r>
      <w:r w:rsidR="00D01D0D">
        <w:t xml:space="preserve"> (used to log onto your PC)</w:t>
      </w:r>
    </w:p>
    <w:p w14:paraId="432025D1" w14:textId="38955485" w:rsidR="00D01D0D" w:rsidRDefault="00A3762A" w:rsidP="00D01D0D">
      <w:pPr>
        <w:pStyle w:val="ListParagraph"/>
        <w:numPr>
          <w:ilvl w:val="0"/>
          <w:numId w:val="1"/>
        </w:numPr>
      </w:pPr>
      <w:r>
        <w:t xml:space="preserve">Make sure you </w:t>
      </w:r>
      <w:r w:rsidR="216BF046">
        <w:t xml:space="preserve">know </w:t>
      </w:r>
      <w:r>
        <w:t xml:space="preserve">your </w:t>
      </w:r>
      <w:r w:rsidR="00D01D0D" w:rsidRPr="617526CE">
        <w:rPr>
          <w:b/>
          <w:bCs/>
        </w:rPr>
        <w:t>Apple ID and password</w:t>
      </w:r>
      <w:r w:rsidR="00D01D0D">
        <w:t xml:space="preserve"> to access the Apple App Store</w:t>
      </w:r>
    </w:p>
    <w:p w14:paraId="2F1DCF12" w14:textId="6382A35C" w:rsidR="00574C4C" w:rsidRDefault="00775D9A" w:rsidP="00D01D0D">
      <w:pPr>
        <w:pStyle w:val="ListParagraph"/>
        <w:numPr>
          <w:ilvl w:val="0"/>
          <w:numId w:val="1"/>
        </w:numPr>
      </w:pPr>
      <w:r w:rsidRPr="76FBF30B">
        <w:rPr>
          <w:b/>
          <w:bCs/>
          <w:color w:val="C00000"/>
        </w:rPr>
        <w:t>NOTE</w:t>
      </w:r>
      <w:r w:rsidRPr="76FBF30B">
        <w:rPr>
          <w:b/>
          <w:bCs/>
          <w:color w:val="FF0000"/>
        </w:rPr>
        <w:t>:</w:t>
      </w:r>
      <w:r w:rsidR="00B9052E" w:rsidRPr="76FBF30B">
        <w:rPr>
          <w:color w:val="FF0000"/>
        </w:rPr>
        <w:t xml:space="preserve"> </w:t>
      </w:r>
      <w:r>
        <w:t>Y</w:t>
      </w:r>
      <w:r w:rsidR="00B9052E">
        <w:t>ou</w:t>
      </w:r>
      <w:r w:rsidR="00574C4C">
        <w:t xml:space="preserve"> can follow these instructions while on </w:t>
      </w:r>
      <w:proofErr w:type="spellStart"/>
      <w:r w:rsidR="00574C4C">
        <w:t>W</w:t>
      </w:r>
      <w:r w:rsidR="34B45909">
        <w:t>iFi</w:t>
      </w:r>
      <w:proofErr w:type="spellEnd"/>
      <w:r w:rsidR="34B45909">
        <w:t xml:space="preserve"> </w:t>
      </w:r>
      <w:r w:rsidR="00574C4C">
        <w:t xml:space="preserve">or </w:t>
      </w:r>
      <w:r w:rsidR="00921292">
        <w:t>5G/</w:t>
      </w:r>
      <w:r w:rsidR="00574C4C">
        <w:t>4G</w:t>
      </w:r>
      <w:r w:rsidR="00921292">
        <w:t xml:space="preserve"> Cellular</w:t>
      </w:r>
      <w:r w:rsidR="41B25A68">
        <w:t>;</w:t>
      </w:r>
      <w:r w:rsidR="00574C4C">
        <w:t xml:space="preserve"> however</w:t>
      </w:r>
      <w:r w:rsidR="036CC0B4">
        <w:t>,</w:t>
      </w:r>
      <w:r w:rsidR="00574C4C">
        <w:t xml:space="preserve"> if you encounter an issue while </w:t>
      </w:r>
      <w:r w:rsidR="00B9052E">
        <w:t>installing over</w:t>
      </w:r>
      <w:r w:rsidR="00574C4C">
        <w:t xml:space="preserve"> </w:t>
      </w:r>
      <w:proofErr w:type="spellStart"/>
      <w:r w:rsidR="00574C4C">
        <w:t>W</w:t>
      </w:r>
      <w:r w:rsidR="6C528047">
        <w:t>iFi</w:t>
      </w:r>
      <w:proofErr w:type="spellEnd"/>
      <w:r w:rsidR="00574C4C">
        <w:t xml:space="preserve">, please try following these instructions over </w:t>
      </w:r>
      <w:r w:rsidR="00921292">
        <w:t>Cellular</w:t>
      </w:r>
    </w:p>
    <w:p w14:paraId="5CCE6FFB" w14:textId="77777777" w:rsidR="00F12760" w:rsidRPr="004B708A" w:rsidRDefault="00F12760" w:rsidP="00F12760">
      <w:pPr>
        <w:pStyle w:val="ListParagraph"/>
        <w:rPr>
          <w:sz w:val="8"/>
          <w:szCs w:val="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05"/>
        <w:gridCol w:w="9625"/>
      </w:tblGrid>
      <w:tr w:rsidR="00A3762A" w:rsidRPr="00A3762A" w14:paraId="12BDFE92" w14:textId="77777777" w:rsidTr="342160D9">
        <w:tc>
          <w:tcPr>
            <w:tcW w:w="805" w:type="dxa"/>
            <w:shd w:val="clear" w:color="auto" w:fill="0079C1" w:themeFill="accent1"/>
          </w:tcPr>
          <w:p w14:paraId="052D8ECD" w14:textId="0A64CD4B" w:rsidR="00A3762A" w:rsidRPr="00A3762A" w:rsidRDefault="00A3762A" w:rsidP="008E07AA">
            <w:pPr>
              <w:jc w:val="center"/>
              <w:rPr>
                <w:b/>
                <w:bCs/>
                <w:color w:val="FFFFFF" w:themeColor="background1"/>
              </w:rPr>
            </w:pPr>
            <w:r w:rsidRPr="00A3762A">
              <w:rPr>
                <w:b/>
                <w:bCs/>
                <w:color w:val="FFFFFF" w:themeColor="background1"/>
              </w:rPr>
              <w:t>Step:</w:t>
            </w:r>
          </w:p>
        </w:tc>
        <w:tc>
          <w:tcPr>
            <w:tcW w:w="9625" w:type="dxa"/>
            <w:shd w:val="clear" w:color="auto" w:fill="0079C1" w:themeFill="accent1"/>
          </w:tcPr>
          <w:p w14:paraId="3FCC113C" w14:textId="58245EDB" w:rsidR="00A3762A" w:rsidRPr="00A3762A" w:rsidRDefault="00A3762A" w:rsidP="00A3762A">
            <w:pPr>
              <w:jc w:val="center"/>
              <w:rPr>
                <w:b/>
                <w:bCs/>
                <w:color w:val="FFFFFF" w:themeColor="background1"/>
              </w:rPr>
            </w:pPr>
            <w:r w:rsidRPr="00A3762A">
              <w:rPr>
                <w:b/>
                <w:bCs/>
                <w:color w:val="FFFFFF" w:themeColor="background1"/>
              </w:rPr>
              <w:t>Action:</w:t>
            </w:r>
          </w:p>
        </w:tc>
      </w:tr>
      <w:tr w:rsidR="00A3762A" w14:paraId="12B64A5D" w14:textId="77777777" w:rsidTr="342160D9">
        <w:tc>
          <w:tcPr>
            <w:tcW w:w="805" w:type="dxa"/>
          </w:tcPr>
          <w:p w14:paraId="1DDBDD5D" w14:textId="0F9D4E7F" w:rsidR="00A3762A" w:rsidRDefault="008E07AA" w:rsidP="008E07AA">
            <w:pPr>
              <w:jc w:val="center"/>
            </w:pPr>
            <w:r>
              <w:t>1</w:t>
            </w:r>
          </w:p>
        </w:tc>
        <w:tc>
          <w:tcPr>
            <w:tcW w:w="9625" w:type="dxa"/>
          </w:tcPr>
          <w:p w14:paraId="14A54C5E" w14:textId="21C61CF1" w:rsidR="00A3762A" w:rsidRDefault="0230FD02" w:rsidP="00D01D0D">
            <w:r>
              <w:t>Locate</w:t>
            </w:r>
            <w:r w:rsidR="716B14B3">
              <w:t xml:space="preserve"> the</w:t>
            </w:r>
            <w:r>
              <w:t xml:space="preserve"> </w:t>
            </w:r>
            <w:r w:rsidRPr="617526CE">
              <w:rPr>
                <w:b/>
                <w:bCs/>
              </w:rPr>
              <w:t>App Store</w:t>
            </w:r>
            <w:r>
              <w:t xml:space="preserve"> app on your device.</w:t>
            </w:r>
          </w:p>
          <w:p w14:paraId="48511B26" w14:textId="77777777" w:rsidR="005D3387" w:rsidRDefault="005D3387" w:rsidP="00D01D0D"/>
          <w:p w14:paraId="7C433FA3" w14:textId="06AE2D04" w:rsidR="005D3387" w:rsidRDefault="005D3387" w:rsidP="00D01D0D">
            <w:r>
              <w:rPr>
                <w:noProof/>
              </w:rPr>
              <w:drawing>
                <wp:inline distT="0" distB="0" distL="0" distR="0" wp14:anchorId="49D00322" wp14:editId="4780E70E">
                  <wp:extent cx="523875" cy="520811"/>
                  <wp:effectExtent l="0" t="0" r="0" b="2540"/>
                  <wp:docPr id="2" name="Picture 2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p-store-o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1A447" w14:textId="51082FFA" w:rsidR="00275AC2" w:rsidRDefault="00275AC2" w:rsidP="00D01D0D"/>
          <w:p w14:paraId="7FD72FB3" w14:textId="0CB51AA4" w:rsidR="00275AC2" w:rsidRDefault="007146FB" w:rsidP="00275AC2">
            <w:r>
              <w:t xml:space="preserve">Then, open the App Store app and search for the </w:t>
            </w:r>
            <w:r w:rsidRPr="617526CE">
              <w:rPr>
                <w:b/>
                <w:bCs/>
              </w:rPr>
              <w:t>Intune Company Portal</w:t>
            </w:r>
            <w:r>
              <w:t xml:space="preserve"> app. Then</w:t>
            </w:r>
            <w:r w:rsidR="546237B1">
              <w:t>,</w:t>
            </w:r>
            <w:r>
              <w:t xml:space="preserve"> </w:t>
            </w:r>
            <w:r w:rsidRPr="617526CE">
              <w:rPr>
                <w:b/>
                <w:bCs/>
              </w:rPr>
              <w:t>download the app</w:t>
            </w:r>
            <w:r>
              <w:t>.</w:t>
            </w:r>
          </w:p>
          <w:p w14:paraId="16C806B7" w14:textId="76314937" w:rsidR="005D3387" w:rsidRDefault="006C6BFE" w:rsidP="00D01D0D">
            <w:r>
              <w:rPr>
                <w:noProof/>
              </w:rPr>
              <w:drawing>
                <wp:inline distT="0" distB="0" distL="0" distR="0" wp14:anchorId="5BD2C3B5" wp14:editId="0A23B22B">
                  <wp:extent cx="1009650" cy="160946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42" cy="166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62A" w14:paraId="4AA8FDF6" w14:textId="77777777" w:rsidTr="342160D9">
        <w:tc>
          <w:tcPr>
            <w:tcW w:w="805" w:type="dxa"/>
          </w:tcPr>
          <w:p w14:paraId="338204E1" w14:textId="7D5F6261" w:rsidR="00A3762A" w:rsidRDefault="00275AC2" w:rsidP="008E07AA">
            <w:pPr>
              <w:jc w:val="center"/>
            </w:pPr>
            <w:r>
              <w:t>2</w:t>
            </w:r>
          </w:p>
        </w:tc>
        <w:tc>
          <w:tcPr>
            <w:tcW w:w="9625" w:type="dxa"/>
          </w:tcPr>
          <w:p w14:paraId="22EAB8F4" w14:textId="75B59C1B" w:rsidR="00A3762A" w:rsidRDefault="5D251E19" w:rsidP="617526CE">
            <w:pPr>
              <w:rPr>
                <w:b/>
                <w:bCs/>
              </w:rPr>
            </w:pPr>
            <w:r>
              <w:t xml:space="preserve">Once the Comp Portal app has downloaded, </w:t>
            </w:r>
            <w:r w:rsidRPr="617526CE">
              <w:rPr>
                <w:b/>
                <w:bCs/>
              </w:rPr>
              <w:t>open the</w:t>
            </w:r>
            <w:r w:rsidR="0230FD02" w:rsidRPr="617526CE">
              <w:rPr>
                <w:b/>
                <w:bCs/>
              </w:rPr>
              <w:t xml:space="preserve"> app.</w:t>
            </w:r>
          </w:p>
          <w:p w14:paraId="4B42CEB9" w14:textId="1CCAB9F8" w:rsidR="005D3387" w:rsidRDefault="00407017" w:rsidP="00FE5330">
            <w:pPr>
              <w:tabs>
                <w:tab w:val="left" w:pos="7390"/>
              </w:tabs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3233C805" wp14:editId="6C9715F5">
                  <wp:extent cx="754566" cy="8001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23" cy="8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5330">
              <w:tab/>
            </w:r>
          </w:p>
          <w:p w14:paraId="0F20DDE0" w14:textId="2339D165" w:rsidR="00275AC2" w:rsidRDefault="008F4FA3" w:rsidP="008D0EE0">
            <w:pPr>
              <w:tabs>
                <w:tab w:val="left" w:pos="7816"/>
                <w:tab w:val="left" w:pos="8484"/>
              </w:tabs>
            </w:pPr>
            <w:r>
              <w:tab/>
            </w:r>
            <w:r w:rsidR="008D0EE0">
              <w:tab/>
            </w:r>
          </w:p>
          <w:p w14:paraId="6472B3F4" w14:textId="5A4F9606" w:rsidR="00275AC2" w:rsidRDefault="0492B7E6" w:rsidP="617526CE">
            <w:pPr>
              <w:rPr>
                <w:b/>
                <w:bCs/>
              </w:rPr>
            </w:pPr>
            <w:r>
              <w:t xml:space="preserve">Next, </w:t>
            </w:r>
            <w:r w:rsidRPr="617526CE">
              <w:rPr>
                <w:b/>
                <w:bCs/>
              </w:rPr>
              <w:t xml:space="preserve">sign </w:t>
            </w:r>
            <w:proofErr w:type="gramStart"/>
            <w:r w:rsidRPr="617526CE">
              <w:rPr>
                <w:b/>
                <w:bCs/>
              </w:rPr>
              <w:t xml:space="preserve">in </w:t>
            </w:r>
            <w:r w:rsidR="353B1642" w:rsidRPr="617526CE">
              <w:rPr>
                <w:b/>
                <w:bCs/>
              </w:rPr>
              <w:t>to</w:t>
            </w:r>
            <w:proofErr w:type="gramEnd"/>
            <w:r w:rsidR="353B1642" w:rsidRPr="617526CE">
              <w:rPr>
                <w:b/>
                <w:bCs/>
              </w:rPr>
              <w:t xml:space="preserve"> your Microsoft </w:t>
            </w:r>
            <w:r w:rsidRPr="617526CE">
              <w:rPr>
                <w:b/>
                <w:bCs/>
              </w:rPr>
              <w:t>using your @</w:t>
            </w:r>
            <w:r w:rsidR="2A135BD3" w:rsidRPr="617526CE">
              <w:rPr>
                <w:b/>
                <w:bCs/>
              </w:rPr>
              <w:t xml:space="preserve">accu-tech </w:t>
            </w:r>
            <w:r w:rsidR="007146FB" w:rsidRPr="617526CE">
              <w:rPr>
                <w:b/>
                <w:bCs/>
              </w:rPr>
              <w:t>email address</w:t>
            </w:r>
            <w:r w:rsidR="007146FB">
              <w:t>. Then</w:t>
            </w:r>
            <w:r w:rsidR="4CD2DA7F">
              <w:t>,</w:t>
            </w:r>
            <w:r w:rsidR="007146FB">
              <w:t xml:space="preserve"> </w:t>
            </w:r>
            <w:r w:rsidR="007146FB" w:rsidRPr="617526CE">
              <w:rPr>
                <w:b/>
                <w:bCs/>
              </w:rPr>
              <w:t xml:space="preserve">click </w:t>
            </w:r>
            <w:r w:rsidR="70B6ABD8" w:rsidRPr="617526CE">
              <w:rPr>
                <w:b/>
                <w:bCs/>
              </w:rPr>
              <w:t>"Next</w:t>
            </w:r>
            <w:r w:rsidR="007146FB" w:rsidRPr="617526CE">
              <w:rPr>
                <w:b/>
                <w:bCs/>
              </w:rPr>
              <w:t>.</w:t>
            </w:r>
            <w:r w:rsidR="1F26CA90" w:rsidRPr="617526CE">
              <w:rPr>
                <w:b/>
                <w:bCs/>
              </w:rPr>
              <w:t>”</w:t>
            </w:r>
          </w:p>
          <w:p w14:paraId="1F6E78C0" w14:textId="77777777" w:rsidR="00275AC2" w:rsidRDefault="00275AC2" w:rsidP="00275AC2"/>
          <w:p w14:paraId="6C1B20CF" w14:textId="11606F5E" w:rsidR="00275AC2" w:rsidRDefault="00B50E0E" w:rsidP="00275AC2">
            <w:r>
              <w:rPr>
                <w:noProof/>
              </w:rPr>
              <w:drawing>
                <wp:inline distT="0" distB="0" distL="0" distR="0" wp14:anchorId="3B9D1282" wp14:editId="09B01B9F">
                  <wp:extent cx="1065678" cy="189547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09" cy="191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1EB34" w14:textId="74F73896" w:rsidR="005D3387" w:rsidRDefault="005D3387" w:rsidP="00D01D0D"/>
        </w:tc>
      </w:tr>
      <w:tr w:rsidR="00A3762A" w14:paraId="39FEC5E0" w14:textId="77777777" w:rsidTr="342160D9">
        <w:tc>
          <w:tcPr>
            <w:tcW w:w="805" w:type="dxa"/>
          </w:tcPr>
          <w:p w14:paraId="734FCFF4" w14:textId="7CF21BBA" w:rsidR="00A3762A" w:rsidRDefault="00275AC2" w:rsidP="008E07AA">
            <w:pPr>
              <w:jc w:val="center"/>
            </w:pPr>
            <w:r>
              <w:lastRenderedPageBreak/>
              <w:t>3</w:t>
            </w:r>
          </w:p>
        </w:tc>
        <w:tc>
          <w:tcPr>
            <w:tcW w:w="9625" w:type="dxa"/>
          </w:tcPr>
          <w:p w14:paraId="096868C8" w14:textId="17F6F221" w:rsidR="0089726C" w:rsidRDefault="5D251E19" w:rsidP="0089726C">
            <w:pPr>
              <w:pStyle w:val="ListParagraph"/>
              <w:numPr>
                <w:ilvl w:val="0"/>
                <w:numId w:val="3"/>
              </w:numPr>
            </w:pPr>
            <w:r>
              <w:t xml:space="preserve">The </w:t>
            </w:r>
            <w:r w:rsidR="2B919D7E">
              <w:t>“</w:t>
            </w:r>
            <w:r w:rsidR="2B919D7E" w:rsidRPr="617526CE">
              <w:rPr>
                <w:b/>
                <w:bCs/>
              </w:rPr>
              <w:t>Signing into your account</w:t>
            </w:r>
            <w:r>
              <w:t>” screen will appear momentarily</w:t>
            </w:r>
            <w:r w:rsidR="2B919D7E">
              <w:t>.</w:t>
            </w:r>
          </w:p>
          <w:p w14:paraId="629884DF" w14:textId="23978F64" w:rsidR="0089726C" w:rsidRDefault="09ACA7A4" w:rsidP="0089726C">
            <w:pPr>
              <w:pStyle w:val="ListParagraph"/>
              <w:numPr>
                <w:ilvl w:val="0"/>
                <w:numId w:val="3"/>
              </w:numPr>
            </w:pPr>
            <w:r>
              <w:t xml:space="preserve">Enter your </w:t>
            </w:r>
            <w:r w:rsidRPr="617526CE">
              <w:rPr>
                <w:b/>
                <w:bCs/>
              </w:rPr>
              <w:t xml:space="preserve">Windows login password </w:t>
            </w:r>
            <w:r>
              <w:t>(</w:t>
            </w:r>
            <w:r w:rsidR="36D2698F">
              <w:t xml:space="preserve">the same password you use </w:t>
            </w:r>
            <w:r>
              <w:t xml:space="preserve">to log onto your PC each day). </w:t>
            </w:r>
          </w:p>
          <w:p w14:paraId="4260403D" w14:textId="751A26BE" w:rsidR="0089726C" w:rsidRDefault="2DE797B2" w:rsidP="0089726C">
            <w:pPr>
              <w:pStyle w:val="ListParagraph"/>
              <w:numPr>
                <w:ilvl w:val="0"/>
                <w:numId w:val="3"/>
              </w:numPr>
            </w:pPr>
            <w:r w:rsidRPr="617526CE">
              <w:rPr>
                <w:b/>
                <w:bCs/>
              </w:rPr>
              <w:t>C</w:t>
            </w:r>
            <w:r w:rsidR="09ACA7A4" w:rsidRPr="617526CE">
              <w:rPr>
                <w:b/>
                <w:bCs/>
              </w:rPr>
              <w:t xml:space="preserve">lick the </w:t>
            </w:r>
            <w:r w:rsidR="09ACA7A4">
              <w:t>“</w:t>
            </w:r>
            <w:r w:rsidR="09ACA7A4" w:rsidRPr="617526CE">
              <w:rPr>
                <w:b/>
                <w:bCs/>
              </w:rPr>
              <w:t>Sign in</w:t>
            </w:r>
            <w:r w:rsidR="09ACA7A4">
              <w:t xml:space="preserve">” </w:t>
            </w:r>
            <w:r w:rsidR="09ACA7A4" w:rsidRPr="617526CE">
              <w:rPr>
                <w:b/>
                <w:bCs/>
              </w:rPr>
              <w:t>button</w:t>
            </w:r>
            <w:r w:rsidR="09ACA7A4">
              <w:t>.</w:t>
            </w:r>
          </w:p>
          <w:p w14:paraId="4CCBAF9F" w14:textId="77777777" w:rsidR="0089726C" w:rsidRDefault="0089726C" w:rsidP="0089726C">
            <w:pPr>
              <w:pStyle w:val="ListParagraph"/>
              <w:ind w:left="360"/>
            </w:pPr>
          </w:p>
          <w:p w14:paraId="7C21072B" w14:textId="6F66109E" w:rsidR="00AE3266" w:rsidRPr="0089726C" w:rsidRDefault="0089726C" w:rsidP="00D01D0D">
            <w:pPr>
              <w:rPr>
                <w:b/>
                <w:bCs/>
              </w:rPr>
            </w:pPr>
            <w:r>
              <w:t xml:space="preserve">                 </w:t>
            </w:r>
            <w:r w:rsidRPr="0089726C">
              <w:rPr>
                <w:b/>
                <w:bCs/>
                <w:color w:val="E65524" w:themeColor="accent6"/>
              </w:rPr>
              <w:t xml:space="preserve">A                                                                       </w:t>
            </w:r>
            <w:r>
              <w:rPr>
                <w:b/>
                <w:bCs/>
                <w:color w:val="E65524" w:themeColor="accent6"/>
              </w:rPr>
              <w:t xml:space="preserve"> </w:t>
            </w:r>
            <w:r w:rsidRPr="0089726C">
              <w:rPr>
                <w:b/>
                <w:bCs/>
                <w:color w:val="E65524" w:themeColor="accent6"/>
              </w:rPr>
              <w:t xml:space="preserve"> B</w:t>
            </w:r>
          </w:p>
          <w:p w14:paraId="778002BE" w14:textId="01D531A5" w:rsidR="00AE3266" w:rsidRDefault="5D251E19" w:rsidP="342160D9">
            <w:r>
              <w:rPr>
                <w:noProof/>
              </w:rPr>
              <w:drawing>
                <wp:inline distT="0" distB="0" distL="0" distR="0" wp14:anchorId="6FBEE799" wp14:editId="19E495E1">
                  <wp:extent cx="1225550" cy="2179832"/>
                  <wp:effectExtent l="19050" t="19050" r="12700" b="1143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217983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9ACA7A4">
              <w:t xml:space="preserve">                       </w:t>
            </w:r>
            <w:commentRangeStart w:id="0"/>
            <w:r w:rsidR="4972057A">
              <w:rPr>
                <w:noProof/>
              </w:rPr>
              <w:drawing>
                <wp:inline distT="0" distB="0" distL="0" distR="0" wp14:anchorId="4A30579F" wp14:editId="1AD1C140">
                  <wp:extent cx="1215792" cy="2162176"/>
                  <wp:effectExtent l="9525" t="9525" r="9525" b="9525"/>
                  <wp:docPr id="104120830" name="Picture 10412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92" cy="21621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0"/>
            <w:r w:rsidR="00A45A12">
              <w:rPr>
                <w:rStyle w:val="CommentReference"/>
              </w:rPr>
              <w:commentReference w:id="0"/>
            </w:r>
          </w:p>
          <w:p w14:paraId="57E9A8D5" w14:textId="633B5D87" w:rsidR="00821759" w:rsidRDefault="00821759" w:rsidP="00D01D0D"/>
        </w:tc>
      </w:tr>
      <w:tr w:rsidR="008E07AA" w14:paraId="10243988" w14:textId="77777777" w:rsidTr="342160D9">
        <w:tc>
          <w:tcPr>
            <w:tcW w:w="805" w:type="dxa"/>
          </w:tcPr>
          <w:p w14:paraId="632C0105" w14:textId="68326BAC" w:rsidR="008E07AA" w:rsidRDefault="003D0A31" w:rsidP="008E07AA">
            <w:pPr>
              <w:jc w:val="center"/>
            </w:pPr>
            <w:r>
              <w:t>4</w:t>
            </w:r>
          </w:p>
        </w:tc>
        <w:tc>
          <w:tcPr>
            <w:tcW w:w="9625" w:type="dxa"/>
          </w:tcPr>
          <w:p w14:paraId="0737F797" w14:textId="49DDF6C3" w:rsidR="008E07AA" w:rsidRDefault="4F6211A3" w:rsidP="00D01D0D">
            <w:r>
              <w:t xml:space="preserve">You’ll get an MFA challenge prompt where you may </w:t>
            </w:r>
            <w:r w:rsidR="7CFABEEB">
              <w:t xml:space="preserve">need to enter </w:t>
            </w:r>
            <w:r w:rsidR="6B8EF406">
              <w:t xml:space="preserve">the code from </w:t>
            </w:r>
            <w:r w:rsidR="7CE49FA0">
              <w:t xml:space="preserve">your </w:t>
            </w:r>
            <w:r w:rsidR="7CE49FA0" w:rsidRPr="617526CE">
              <w:rPr>
                <w:b/>
                <w:bCs/>
              </w:rPr>
              <w:t xml:space="preserve">Microsoft </w:t>
            </w:r>
            <w:r w:rsidRPr="617526CE">
              <w:rPr>
                <w:b/>
                <w:bCs/>
              </w:rPr>
              <w:t>Authenticator App</w:t>
            </w:r>
            <w:r>
              <w:t xml:space="preserve"> (see image below).</w:t>
            </w:r>
          </w:p>
          <w:p w14:paraId="77FE40B7" w14:textId="77777777" w:rsidR="00AE3266" w:rsidRDefault="00AE3266" w:rsidP="00D01D0D"/>
          <w:p w14:paraId="1F2F426E" w14:textId="7D47EB9E" w:rsidR="00AE3266" w:rsidRDefault="31DF690B" w:rsidP="342160D9">
            <w:r>
              <w:rPr>
                <w:noProof/>
              </w:rPr>
              <w:lastRenderedPageBreak/>
              <w:drawing>
                <wp:inline distT="0" distB="0" distL="0" distR="0" wp14:anchorId="726F6BBC" wp14:editId="016B9F8F">
                  <wp:extent cx="1135454" cy="2019302"/>
                  <wp:effectExtent l="9525" t="9525" r="9525" b="9525"/>
                  <wp:docPr id="933523468" name="Picture 933523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54" cy="201930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00B0A" w14:textId="71E5FD31" w:rsidR="007B3A47" w:rsidRDefault="007B3A47" w:rsidP="00D01D0D"/>
        </w:tc>
      </w:tr>
      <w:tr w:rsidR="00AE3266" w14:paraId="2EC25E09" w14:textId="77777777" w:rsidTr="342160D9">
        <w:tc>
          <w:tcPr>
            <w:tcW w:w="805" w:type="dxa"/>
          </w:tcPr>
          <w:p w14:paraId="449C4906" w14:textId="174761D6" w:rsidR="00AE3266" w:rsidRDefault="003D0A31" w:rsidP="008E07AA">
            <w:pPr>
              <w:jc w:val="center"/>
            </w:pPr>
            <w:r>
              <w:lastRenderedPageBreak/>
              <w:t>5</w:t>
            </w:r>
          </w:p>
        </w:tc>
        <w:tc>
          <w:tcPr>
            <w:tcW w:w="9625" w:type="dxa"/>
          </w:tcPr>
          <w:p w14:paraId="592466E4" w14:textId="66FBD077" w:rsidR="09ACA7A4" w:rsidRDefault="09ACA7A4">
            <w:r>
              <w:t>A screen will appear</w:t>
            </w:r>
            <w:r w:rsidR="25C47CB9">
              <w:t xml:space="preserve"> that</w:t>
            </w:r>
            <w:r>
              <w:t xml:space="preserve"> indicat</w:t>
            </w:r>
            <w:r w:rsidR="2083605E">
              <w:t>es</w:t>
            </w:r>
            <w:r>
              <w:t xml:space="preserve"> that company resources are being loaded.</w:t>
            </w:r>
            <w:r w:rsidR="6B730D3F">
              <w:t xml:space="preserve"> </w:t>
            </w:r>
          </w:p>
          <w:p w14:paraId="6F85C5EE" w14:textId="5DCBC0E2" w:rsidR="2BF32053" w:rsidRDefault="2BF32053" w:rsidP="617526CE">
            <w:pPr>
              <w:pStyle w:val="ListParagraph"/>
              <w:numPr>
                <w:ilvl w:val="0"/>
                <w:numId w:val="4"/>
              </w:numPr>
              <w:spacing w:line="259" w:lineRule="auto"/>
            </w:pPr>
            <w:r>
              <w:t xml:space="preserve">When prompted to allow notifications, </w:t>
            </w:r>
            <w:r w:rsidRPr="617526CE">
              <w:rPr>
                <w:b/>
                <w:bCs/>
              </w:rPr>
              <w:t>click “Ok”</w:t>
            </w:r>
          </w:p>
          <w:p w14:paraId="633F725B" w14:textId="0159C638" w:rsidR="2BF32053" w:rsidRDefault="2BF32053" w:rsidP="617526CE">
            <w:pPr>
              <w:pStyle w:val="ListParagraph"/>
              <w:numPr>
                <w:ilvl w:val="0"/>
                <w:numId w:val="4"/>
              </w:numPr>
              <w:spacing w:line="259" w:lineRule="auto"/>
              <w:rPr>
                <w:b/>
                <w:bCs/>
              </w:rPr>
            </w:pPr>
            <w:r>
              <w:t xml:space="preserve">On the next screen, </w:t>
            </w:r>
            <w:r w:rsidRPr="617526CE">
              <w:rPr>
                <w:b/>
                <w:bCs/>
              </w:rPr>
              <w:t>click “Allow”</w:t>
            </w:r>
          </w:p>
          <w:p w14:paraId="19AE4795" w14:textId="77777777" w:rsidR="0089726C" w:rsidRPr="0089726C" w:rsidRDefault="0089726C" w:rsidP="0089726C">
            <w:pPr>
              <w:pStyle w:val="ListParagraph"/>
              <w:ind w:left="360"/>
              <w:rPr>
                <w:b/>
                <w:bCs/>
                <w:color w:val="E65524" w:themeColor="accent6"/>
              </w:rPr>
            </w:pPr>
          </w:p>
          <w:p w14:paraId="0BEE76B6" w14:textId="20307677" w:rsidR="00AE3266" w:rsidRPr="0089726C" w:rsidRDefault="0089726C" w:rsidP="00D01D0D">
            <w:pPr>
              <w:rPr>
                <w:b/>
                <w:bCs/>
                <w:color w:val="E65524" w:themeColor="accent6"/>
              </w:rPr>
            </w:pPr>
            <w:r w:rsidRPr="0089726C">
              <w:rPr>
                <w:b/>
                <w:bCs/>
                <w:color w:val="E65524" w:themeColor="accent6"/>
              </w:rPr>
              <w:t xml:space="preserve">                          A                                               </w:t>
            </w:r>
            <w:r w:rsidR="00FD36B4">
              <w:rPr>
                <w:b/>
                <w:bCs/>
                <w:color w:val="E65524" w:themeColor="accent6"/>
              </w:rPr>
              <w:t>B</w:t>
            </w:r>
            <w:r w:rsidRPr="0089726C">
              <w:rPr>
                <w:b/>
                <w:bCs/>
                <w:color w:val="E65524" w:themeColor="accent6"/>
              </w:rPr>
              <w:t xml:space="preserve">               </w:t>
            </w:r>
          </w:p>
          <w:p w14:paraId="20B14053" w14:textId="0F5D272A" w:rsidR="00AE3266" w:rsidRPr="0089726C" w:rsidRDefault="09ACA7A4" w:rsidP="00D01D0D">
            <w:pPr>
              <w:rPr>
                <w:b/>
                <w:bCs/>
              </w:rPr>
            </w:pPr>
            <w:r>
              <w:t xml:space="preserve">             </w:t>
            </w:r>
            <w:commentRangeStart w:id="1"/>
            <w:commentRangeStart w:id="2"/>
            <w:r w:rsidR="6B730D3F">
              <w:rPr>
                <w:noProof/>
              </w:rPr>
              <w:drawing>
                <wp:inline distT="0" distB="0" distL="0" distR="0" wp14:anchorId="79103A45" wp14:editId="61A4323D">
                  <wp:extent cx="1514475" cy="269373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9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 w:rsidR="0089726C">
              <w:rPr>
                <w:rStyle w:val="CommentReference"/>
              </w:rPr>
              <w:commentReference w:id="1"/>
            </w:r>
            <w:commentRangeEnd w:id="2"/>
            <w:r w:rsidR="002749C2">
              <w:rPr>
                <w:rStyle w:val="CommentReference"/>
              </w:rPr>
              <w:commentReference w:id="2"/>
            </w:r>
            <w:r w:rsidR="6B730D3F">
              <w:t xml:space="preserve">   </w:t>
            </w:r>
            <w:r w:rsidR="6B730D3F">
              <w:rPr>
                <w:noProof/>
              </w:rPr>
              <w:drawing>
                <wp:inline distT="0" distB="0" distL="0" distR="0" wp14:anchorId="03B43D4C" wp14:editId="3FACC23B">
                  <wp:extent cx="1514475" cy="2678430"/>
                  <wp:effectExtent l="0" t="0" r="952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7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A350F" w14:textId="55184F91" w:rsidR="007B3A47" w:rsidRDefault="007B3A47" w:rsidP="00D01D0D"/>
        </w:tc>
      </w:tr>
      <w:tr w:rsidR="00AE3266" w14:paraId="1DCF5DDB" w14:textId="77777777" w:rsidTr="342160D9">
        <w:tc>
          <w:tcPr>
            <w:tcW w:w="805" w:type="dxa"/>
          </w:tcPr>
          <w:p w14:paraId="21790ED1" w14:textId="7A38D940" w:rsidR="00AE3266" w:rsidRDefault="003D0A31" w:rsidP="008E07AA">
            <w:pPr>
              <w:jc w:val="center"/>
            </w:pPr>
            <w:r>
              <w:t>6</w:t>
            </w:r>
          </w:p>
        </w:tc>
        <w:tc>
          <w:tcPr>
            <w:tcW w:w="9625" w:type="dxa"/>
          </w:tcPr>
          <w:p w14:paraId="1F9BB267" w14:textId="6947C902" w:rsidR="00AE3266" w:rsidRDefault="2B919D7E" w:rsidP="00D01D0D">
            <w:pPr>
              <w:rPr>
                <w:b/>
                <w:bCs/>
              </w:rPr>
            </w:pPr>
            <w:commentRangeStart w:id="3"/>
            <w:r>
              <w:t>The “</w:t>
            </w:r>
            <w:commentRangeStart w:id="4"/>
            <w:commentRangeStart w:id="5"/>
            <w:r w:rsidRPr="342160D9">
              <w:rPr>
                <w:b/>
                <w:bCs/>
              </w:rPr>
              <w:t xml:space="preserve">Set up </w:t>
            </w:r>
            <w:r w:rsidR="6B8EF406" w:rsidRPr="342160D9">
              <w:rPr>
                <w:b/>
                <w:bCs/>
              </w:rPr>
              <w:t xml:space="preserve">WESCO </w:t>
            </w:r>
            <w:r w:rsidRPr="342160D9">
              <w:rPr>
                <w:b/>
                <w:bCs/>
              </w:rPr>
              <w:t>Inc. access</w:t>
            </w:r>
            <w:commentRangeEnd w:id="4"/>
            <w:r>
              <w:rPr>
                <w:rStyle w:val="CommentReference"/>
              </w:rPr>
              <w:commentReference w:id="4"/>
            </w:r>
            <w:commentRangeEnd w:id="5"/>
            <w:r>
              <w:rPr>
                <w:rStyle w:val="CommentReference"/>
              </w:rPr>
              <w:commentReference w:id="5"/>
            </w:r>
            <w:r>
              <w:t xml:space="preserve">” screen will appear. </w:t>
            </w:r>
            <w:r w:rsidRPr="342160D9">
              <w:rPr>
                <w:b/>
                <w:bCs/>
              </w:rPr>
              <w:t>Click on “Begin” button</w:t>
            </w:r>
            <w:r>
              <w:t xml:space="preserve">. </w:t>
            </w:r>
            <w:r w:rsidR="17080DDE" w:rsidRPr="342160D9">
              <w:rPr>
                <w:b/>
                <w:bCs/>
                <w:color w:val="C00000"/>
              </w:rPr>
              <w:t>Do</w:t>
            </w:r>
            <w:r w:rsidRPr="342160D9">
              <w:rPr>
                <w:b/>
                <w:bCs/>
                <w:color w:val="C00000"/>
              </w:rPr>
              <w:t xml:space="preserve"> NOT click on </w:t>
            </w:r>
            <w:r w:rsidR="76BCCD34" w:rsidRPr="342160D9">
              <w:rPr>
                <w:b/>
                <w:bCs/>
                <w:color w:val="C00000"/>
              </w:rPr>
              <w:t xml:space="preserve">the </w:t>
            </w:r>
            <w:r w:rsidRPr="342160D9">
              <w:rPr>
                <w:b/>
                <w:bCs/>
                <w:color w:val="C00000"/>
              </w:rPr>
              <w:t>postpone link</w:t>
            </w:r>
            <w:r w:rsidR="53AEE792" w:rsidRPr="342160D9">
              <w:rPr>
                <w:b/>
                <w:bCs/>
                <w:color w:val="C00000"/>
              </w:rPr>
              <w:t>.</w:t>
            </w:r>
            <w:commentRangeEnd w:id="3"/>
            <w:r w:rsidR="00A45A12">
              <w:rPr>
                <w:rStyle w:val="CommentReference"/>
              </w:rPr>
              <w:commentReference w:id="3"/>
            </w:r>
          </w:p>
          <w:p w14:paraId="7BDB19E3" w14:textId="77777777" w:rsidR="00FD36B4" w:rsidRPr="00FD36B4" w:rsidRDefault="00FD36B4" w:rsidP="00D01D0D">
            <w:pPr>
              <w:rPr>
                <w:b/>
                <w:bCs/>
              </w:rPr>
            </w:pPr>
          </w:p>
          <w:p w14:paraId="75DE3775" w14:textId="0B7B57F0" w:rsidR="00120303" w:rsidRDefault="6B730D3F" w:rsidP="00D01D0D">
            <w:commentRangeStart w:id="6"/>
            <w:r>
              <w:rPr>
                <w:noProof/>
              </w:rPr>
              <w:lastRenderedPageBreak/>
              <w:drawing>
                <wp:inline distT="0" distB="0" distL="0" distR="0" wp14:anchorId="18E968FF" wp14:editId="03A3D847">
                  <wp:extent cx="2345563" cy="4171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63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="00FD36B4">
              <w:rPr>
                <w:rStyle w:val="CommentReference"/>
              </w:rPr>
              <w:commentReference w:id="6"/>
            </w:r>
          </w:p>
          <w:p w14:paraId="15E9381B" w14:textId="2F1A13D7" w:rsidR="00FD36B4" w:rsidRDefault="00FD36B4" w:rsidP="00D01D0D"/>
          <w:p w14:paraId="1677E325" w14:textId="1051B339" w:rsidR="00FD36B4" w:rsidRDefault="00FD36B4" w:rsidP="00D01D0D"/>
          <w:p w14:paraId="29554EB3" w14:textId="77777777" w:rsidR="00FD36B4" w:rsidRDefault="00FD36B4" w:rsidP="00D01D0D"/>
          <w:p w14:paraId="2A5D1CBC" w14:textId="2C184B93" w:rsidR="00AE3266" w:rsidRDefault="00AE3266" w:rsidP="00D01D0D"/>
          <w:p w14:paraId="3C3A25F8" w14:textId="0E5D3F96" w:rsidR="007B3A47" w:rsidRDefault="007B3A47" w:rsidP="00D01D0D"/>
        </w:tc>
      </w:tr>
      <w:tr w:rsidR="00AE3266" w14:paraId="6EF6D742" w14:textId="77777777" w:rsidTr="342160D9">
        <w:tc>
          <w:tcPr>
            <w:tcW w:w="805" w:type="dxa"/>
          </w:tcPr>
          <w:p w14:paraId="74909907" w14:textId="230D2A75" w:rsidR="00AE3266" w:rsidRDefault="003D0A31" w:rsidP="008E07AA">
            <w:pPr>
              <w:jc w:val="center"/>
            </w:pPr>
            <w:r>
              <w:lastRenderedPageBreak/>
              <w:t>7</w:t>
            </w:r>
          </w:p>
        </w:tc>
        <w:tc>
          <w:tcPr>
            <w:tcW w:w="9625" w:type="dxa"/>
          </w:tcPr>
          <w:p w14:paraId="69068FCF" w14:textId="3F127C32" w:rsidR="0089726C" w:rsidRDefault="2B919D7E" w:rsidP="617526CE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>
              <w:t xml:space="preserve">The </w:t>
            </w:r>
            <w:r w:rsidRPr="617526CE">
              <w:rPr>
                <w:b/>
                <w:bCs/>
              </w:rPr>
              <w:t>“Device management and your privacy”</w:t>
            </w:r>
            <w:r>
              <w:t xml:space="preserve"> screen will appear. Review the items under “Can’t” and “Can</w:t>
            </w:r>
            <w:r w:rsidR="5448843E">
              <w:t xml:space="preserve">.” </w:t>
            </w:r>
            <w:r>
              <w:t>Then</w:t>
            </w:r>
            <w:r w:rsidR="22C2E428">
              <w:t>,</w:t>
            </w:r>
            <w:r>
              <w:t xml:space="preserve"> </w:t>
            </w:r>
            <w:r w:rsidRPr="617526CE">
              <w:rPr>
                <w:b/>
                <w:bCs/>
              </w:rPr>
              <w:t>click on the “Continue” button.</w:t>
            </w:r>
          </w:p>
          <w:p w14:paraId="69AA17F2" w14:textId="25F48254" w:rsidR="0089726C" w:rsidRDefault="09ACA7A4" w:rsidP="0089726C">
            <w:pPr>
              <w:pStyle w:val="ListParagraph"/>
              <w:numPr>
                <w:ilvl w:val="0"/>
                <w:numId w:val="4"/>
              </w:numPr>
            </w:pPr>
            <w:r>
              <w:t>You’ll then be back at the “</w:t>
            </w:r>
            <w:r w:rsidRPr="342160D9">
              <w:rPr>
                <w:b/>
                <w:bCs/>
              </w:rPr>
              <w:t xml:space="preserve">Set </w:t>
            </w:r>
            <w:commentRangeStart w:id="7"/>
            <w:r w:rsidRPr="342160D9">
              <w:rPr>
                <w:b/>
                <w:bCs/>
              </w:rPr>
              <w:t xml:space="preserve">up </w:t>
            </w:r>
            <w:commentRangeStart w:id="8"/>
            <w:r w:rsidR="6AD4038A" w:rsidRPr="342160D9">
              <w:rPr>
                <w:b/>
                <w:bCs/>
              </w:rPr>
              <w:t xml:space="preserve">WESCO </w:t>
            </w:r>
            <w:commentRangeEnd w:id="8"/>
            <w:r>
              <w:rPr>
                <w:rStyle w:val="CommentReference"/>
              </w:rPr>
              <w:commentReference w:id="8"/>
            </w:r>
            <w:r w:rsidRPr="342160D9">
              <w:rPr>
                <w:b/>
                <w:bCs/>
              </w:rPr>
              <w:t>access</w:t>
            </w:r>
            <w:commentRangeEnd w:id="7"/>
            <w:r>
              <w:rPr>
                <w:rStyle w:val="CommentReference"/>
              </w:rPr>
              <w:commentReference w:id="7"/>
            </w:r>
            <w:r w:rsidRPr="342160D9">
              <w:rPr>
                <w:b/>
                <w:bCs/>
              </w:rPr>
              <w:t>” screen</w:t>
            </w:r>
            <w:r>
              <w:t xml:space="preserve">. </w:t>
            </w:r>
            <w:r w:rsidRPr="342160D9">
              <w:rPr>
                <w:b/>
                <w:bCs/>
              </w:rPr>
              <w:t xml:space="preserve">Click the “Continue” button </w:t>
            </w:r>
            <w:r>
              <w:t>once more.</w:t>
            </w:r>
          </w:p>
          <w:p w14:paraId="6A4B89EA" w14:textId="06C5CCAD" w:rsidR="007B3A47" w:rsidRDefault="007B3A47" w:rsidP="617526CE"/>
        </w:tc>
      </w:tr>
      <w:tr w:rsidR="00AE3266" w14:paraId="3AB0E4D6" w14:textId="77777777" w:rsidTr="342160D9">
        <w:tc>
          <w:tcPr>
            <w:tcW w:w="805" w:type="dxa"/>
          </w:tcPr>
          <w:p w14:paraId="591B66B6" w14:textId="492894FE" w:rsidR="00AE3266" w:rsidRDefault="003D0A31" w:rsidP="008E07AA">
            <w:pPr>
              <w:jc w:val="center"/>
            </w:pPr>
            <w:r>
              <w:t>8</w:t>
            </w:r>
          </w:p>
        </w:tc>
        <w:tc>
          <w:tcPr>
            <w:tcW w:w="9625" w:type="dxa"/>
          </w:tcPr>
          <w:p w14:paraId="04433C48" w14:textId="6324E25E" w:rsidR="0089726C" w:rsidRDefault="2B919D7E" w:rsidP="0089726C">
            <w:pPr>
              <w:pStyle w:val="ListParagraph"/>
              <w:numPr>
                <w:ilvl w:val="0"/>
                <w:numId w:val="5"/>
              </w:numPr>
            </w:pPr>
            <w:r>
              <w:t xml:space="preserve">You’ll land on the </w:t>
            </w:r>
            <w:r w:rsidRPr="617526CE">
              <w:rPr>
                <w:b/>
                <w:bCs/>
              </w:rPr>
              <w:t>“Download management profile”</w:t>
            </w:r>
            <w:r>
              <w:t xml:space="preserve"> screen.  </w:t>
            </w:r>
            <w:r w:rsidRPr="617526CE">
              <w:rPr>
                <w:b/>
                <w:bCs/>
              </w:rPr>
              <w:t>Click on “Allow.”</w:t>
            </w:r>
          </w:p>
          <w:p w14:paraId="768A31DF" w14:textId="7039CB5C" w:rsidR="002A234B" w:rsidRDefault="09ACA7A4" w:rsidP="617526CE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You’ll see a message appear stating </w:t>
            </w:r>
            <w:r w:rsidRPr="617526CE">
              <w:rPr>
                <w:b/>
                <w:bCs/>
              </w:rPr>
              <w:t xml:space="preserve">“Profile Downloaded.” </w:t>
            </w:r>
            <w:r w:rsidR="3BC5AA50" w:rsidRPr="617526CE">
              <w:rPr>
                <w:b/>
                <w:bCs/>
              </w:rPr>
              <w:t>Click on “Close.”</w:t>
            </w:r>
          </w:p>
          <w:p w14:paraId="3925F054" w14:textId="77777777" w:rsidR="0089726C" w:rsidRDefault="0089726C" w:rsidP="0089726C"/>
          <w:p w14:paraId="768735DF" w14:textId="704107CC" w:rsidR="00AE3266" w:rsidRPr="00A0393B" w:rsidRDefault="00A0393B" w:rsidP="00D01D0D">
            <w:pPr>
              <w:rPr>
                <w:b/>
                <w:bCs/>
                <w:color w:val="E65524" w:themeColor="accent6"/>
              </w:rPr>
            </w:pPr>
            <w:r w:rsidRPr="00A0393B">
              <w:rPr>
                <w:b/>
                <w:bCs/>
                <w:color w:val="E65524" w:themeColor="accent6"/>
              </w:rPr>
              <w:t xml:space="preserve">                  A                                                         </w:t>
            </w:r>
            <w:r w:rsidR="00A04C67">
              <w:rPr>
                <w:b/>
                <w:bCs/>
                <w:color w:val="E65524" w:themeColor="accent6"/>
              </w:rPr>
              <w:t xml:space="preserve">        </w:t>
            </w:r>
            <w:r w:rsidRPr="00A0393B">
              <w:rPr>
                <w:b/>
                <w:bCs/>
                <w:color w:val="E65524" w:themeColor="accent6"/>
              </w:rPr>
              <w:t xml:space="preserve"> B</w:t>
            </w:r>
          </w:p>
          <w:p w14:paraId="342EAA11" w14:textId="4EC69982" w:rsidR="00AE3266" w:rsidRDefault="6B730D3F" w:rsidP="00D01D0D">
            <w:commentRangeStart w:id="9"/>
            <w:r>
              <w:rPr>
                <w:noProof/>
              </w:rPr>
              <w:lastRenderedPageBreak/>
              <w:drawing>
                <wp:inline distT="0" distB="0" distL="0" distR="0" wp14:anchorId="714A82A8" wp14:editId="7DE6359E">
                  <wp:extent cx="1524000" cy="271067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1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="00FD36B4">
              <w:rPr>
                <w:rStyle w:val="CommentReference"/>
              </w:rPr>
              <w:commentReference w:id="9"/>
            </w:r>
            <w:r w:rsidR="09ACA7A4">
              <w:t xml:space="preserve">    </w:t>
            </w:r>
            <w:r w:rsidR="0AB1A869">
              <w:t xml:space="preserve">              </w:t>
            </w:r>
            <w:r w:rsidR="09ACA7A4">
              <w:t xml:space="preserve">    </w:t>
            </w:r>
            <w:r>
              <w:rPr>
                <w:noProof/>
              </w:rPr>
              <w:drawing>
                <wp:inline distT="0" distB="0" distL="0" distR="0" wp14:anchorId="33FC00F5" wp14:editId="4B119DF9">
                  <wp:extent cx="1534795" cy="272987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272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03EAB" w14:textId="75E02D16" w:rsidR="00A5416E" w:rsidRDefault="00A5416E" w:rsidP="00D01D0D"/>
        </w:tc>
      </w:tr>
      <w:tr w:rsidR="000B3907" w14:paraId="70B159D3" w14:textId="77777777" w:rsidTr="342160D9">
        <w:tc>
          <w:tcPr>
            <w:tcW w:w="805" w:type="dxa"/>
          </w:tcPr>
          <w:p w14:paraId="1D243514" w14:textId="22890317" w:rsidR="000B3907" w:rsidRDefault="00CE45B6" w:rsidP="008E07AA">
            <w:pPr>
              <w:jc w:val="center"/>
            </w:pPr>
            <w:r>
              <w:lastRenderedPageBreak/>
              <w:t>9</w:t>
            </w:r>
          </w:p>
        </w:tc>
        <w:tc>
          <w:tcPr>
            <w:tcW w:w="9625" w:type="dxa"/>
          </w:tcPr>
          <w:p w14:paraId="3BB03E2E" w14:textId="29F03B21" w:rsidR="00275AC2" w:rsidRDefault="6D1E3A52" w:rsidP="00275AC2">
            <w:r w:rsidRPr="617526CE">
              <w:rPr>
                <w:b/>
                <w:bCs/>
              </w:rPr>
              <w:t>Open</w:t>
            </w:r>
            <w:r w:rsidR="007146FB" w:rsidRPr="617526CE">
              <w:rPr>
                <w:b/>
                <w:bCs/>
              </w:rPr>
              <w:t xml:space="preserve"> the Setting</w:t>
            </w:r>
            <w:r w:rsidR="57B11EA8" w:rsidRPr="617526CE">
              <w:rPr>
                <w:b/>
                <w:bCs/>
              </w:rPr>
              <w:t>s</w:t>
            </w:r>
            <w:r w:rsidR="007146FB" w:rsidRPr="617526CE">
              <w:rPr>
                <w:b/>
                <w:bCs/>
              </w:rPr>
              <w:t xml:space="preserve"> app </w:t>
            </w:r>
            <w:r w:rsidR="007146FB">
              <w:t>on your device.</w:t>
            </w:r>
          </w:p>
          <w:p w14:paraId="0CD95C5A" w14:textId="77777777" w:rsidR="00053A81" w:rsidRDefault="00275AC2" w:rsidP="00D01D0D">
            <w:r>
              <w:rPr>
                <w:noProof/>
              </w:rPr>
              <w:drawing>
                <wp:inline distT="0" distB="0" distL="0" distR="0" wp14:anchorId="17357E83" wp14:editId="78DADDA5">
                  <wp:extent cx="387350" cy="387350"/>
                  <wp:effectExtent l="0" t="0" r="0" b="0"/>
                  <wp:docPr id="4" name="Picture 4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ettings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87" cy="38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5141D" w14:textId="02442F5B" w:rsidR="008F4FA3" w:rsidRDefault="008F4FA3" w:rsidP="00D01D0D"/>
        </w:tc>
      </w:tr>
      <w:tr w:rsidR="000B3907" w14:paraId="45D5FA78" w14:textId="77777777" w:rsidTr="342160D9">
        <w:tc>
          <w:tcPr>
            <w:tcW w:w="805" w:type="dxa"/>
          </w:tcPr>
          <w:p w14:paraId="59DE01D2" w14:textId="0C7A1389" w:rsidR="000B3907" w:rsidRDefault="003D0A31" w:rsidP="008E07AA">
            <w:pPr>
              <w:jc w:val="center"/>
            </w:pPr>
            <w:r>
              <w:t>11</w:t>
            </w:r>
          </w:p>
        </w:tc>
        <w:tc>
          <w:tcPr>
            <w:tcW w:w="9625" w:type="dxa"/>
          </w:tcPr>
          <w:p w14:paraId="2F18A8F0" w14:textId="779E3DC1" w:rsidR="00A0393B" w:rsidRDefault="5BD50CD0" w:rsidP="00A0393B">
            <w:pPr>
              <w:pStyle w:val="ListParagraph"/>
              <w:numPr>
                <w:ilvl w:val="0"/>
                <w:numId w:val="7"/>
              </w:numPr>
            </w:pPr>
            <w:r>
              <w:t>Tap</w:t>
            </w:r>
            <w:r w:rsidR="515CED1B">
              <w:t xml:space="preserve"> on </w:t>
            </w:r>
            <w:r w:rsidR="515CED1B" w:rsidRPr="617526CE">
              <w:rPr>
                <w:b/>
                <w:bCs/>
              </w:rPr>
              <w:t>“</w:t>
            </w:r>
            <w:r w:rsidR="27939312" w:rsidRPr="617526CE">
              <w:rPr>
                <w:b/>
                <w:bCs/>
              </w:rPr>
              <w:t>General</w:t>
            </w:r>
            <w:r w:rsidR="3DDE83E0">
              <w:t xml:space="preserve">,” </w:t>
            </w:r>
            <w:r w:rsidR="54330614">
              <w:t xml:space="preserve">and scroll to </w:t>
            </w:r>
            <w:r w:rsidR="6696B833">
              <w:t>“</w:t>
            </w:r>
            <w:r w:rsidR="6696B833" w:rsidRPr="617526CE">
              <w:rPr>
                <w:b/>
                <w:bCs/>
              </w:rPr>
              <w:t>VPN</w:t>
            </w:r>
            <w:r w:rsidR="056D0FD3" w:rsidRPr="617526CE">
              <w:rPr>
                <w:b/>
                <w:bCs/>
              </w:rPr>
              <w:t xml:space="preserve"> &amp; Device Management</w:t>
            </w:r>
            <w:r w:rsidR="067FB1ED">
              <w:t>.”</w:t>
            </w:r>
            <w:r w:rsidR="49531586">
              <w:t xml:space="preserve"> The</w:t>
            </w:r>
            <w:r w:rsidR="166BF1AC">
              <w:t>n,</w:t>
            </w:r>
            <w:r w:rsidR="49531586">
              <w:t xml:space="preserve"> </w:t>
            </w:r>
            <w:r w:rsidR="49531586" w:rsidRPr="617526CE">
              <w:rPr>
                <w:b/>
                <w:bCs/>
              </w:rPr>
              <w:t xml:space="preserve">tap on </w:t>
            </w:r>
            <w:r w:rsidR="6A363FFE" w:rsidRPr="617526CE">
              <w:rPr>
                <w:b/>
                <w:bCs/>
              </w:rPr>
              <w:t>“</w:t>
            </w:r>
            <w:r w:rsidR="49531586" w:rsidRPr="617526CE">
              <w:rPr>
                <w:b/>
                <w:bCs/>
              </w:rPr>
              <w:t>Management Profile</w:t>
            </w:r>
            <w:r w:rsidR="5A0A39D0">
              <w:t>.”</w:t>
            </w:r>
          </w:p>
          <w:p w14:paraId="2E204302" w14:textId="53235E5B" w:rsidR="00A0393B" w:rsidRDefault="3C2AC216" w:rsidP="617526C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>
              <w:t>The “</w:t>
            </w:r>
            <w:r w:rsidRPr="617526CE">
              <w:rPr>
                <w:b/>
                <w:bCs/>
              </w:rPr>
              <w:t>Install Profile</w:t>
            </w:r>
            <w:r>
              <w:t xml:space="preserve">” screen appears. </w:t>
            </w:r>
            <w:r w:rsidR="5BD50CD0" w:rsidRPr="617526CE">
              <w:rPr>
                <w:b/>
                <w:bCs/>
              </w:rPr>
              <w:t>Tap</w:t>
            </w:r>
            <w:r w:rsidRPr="617526CE">
              <w:rPr>
                <w:b/>
                <w:bCs/>
              </w:rPr>
              <w:t xml:space="preserve"> on “Install</w:t>
            </w:r>
            <w:r w:rsidR="1174287A" w:rsidRPr="617526CE">
              <w:rPr>
                <w:b/>
                <w:bCs/>
              </w:rPr>
              <w:t>.”</w:t>
            </w:r>
          </w:p>
          <w:p w14:paraId="01DA9BDB" w14:textId="548E0130" w:rsidR="000B3907" w:rsidRDefault="000B3907" w:rsidP="00D01D0D"/>
          <w:p w14:paraId="66D06368" w14:textId="796A88A2" w:rsidR="00A0393B" w:rsidRPr="00A0393B" w:rsidRDefault="00A0393B" w:rsidP="00D01D0D">
            <w:pPr>
              <w:rPr>
                <w:b/>
                <w:bCs/>
                <w:color w:val="E65524" w:themeColor="accent6"/>
              </w:rPr>
            </w:pPr>
            <w:r w:rsidRPr="00A0393B">
              <w:rPr>
                <w:b/>
                <w:bCs/>
                <w:color w:val="E65524" w:themeColor="accent6"/>
              </w:rPr>
              <w:t xml:space="preserve">                   A                                                     </w:t>
            </w:r>
            <w:r w:rsidR="00A04C67">
              <w:rPr>
                <w:b/>
                <w:bCs/>
                <w:color w:val="E65524" w:themeColor="accent6"/>
              </w:rPr>
              <w:t xml:space="preserve">                    </w:t>
            </w:r>
            <w:r w:rsidRPr="00A0393B">
              <w:rPr>
                <w:b/>
                <w:bCs/>
                <w:color w:val="E65524" w:themeColor="accent6"/>
              </w:rPr>
              <w:t xml:space="preserve">   </w:t>
            </w:r>
          </w:p>
          <w:p w14:paraId="316D13FE" w14:textId="39A698B8" w:rsidR="00E46AE4" w:rsidRDefault="00A0393B" w:rsidP="00D01D0D">
            <w:r>
              <w:t xml:space="preserve">  </w:t>
            </w:r>
            <w:r w:rsidR="00A04C67">
              <w:t xml:space="preserve">   </w:t>
            </w:r>
            <w:r w:rsidR="003244E0">
              <w:rPr>
                <w:noProof/>
              </w:rPr>
              <w:drawing>
                <wp:inline distT="0" distB="0" distL="0" distR="0" wp14:anchorId="1FE18C6E" wp14:editId="2B28F904">
                  <wp:extent cx="1828800" cy="3252809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04" cy="332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C67">
              <w:t xml:space="preserve">       </w:t>
            </w:r>
            <w:r w:rsidR="00A86D9D">
              <w:rPr>
                <w:noProof/>
              </w:rPr>
              <w:drawing>
                <wp:inline distT="0" distB="0" distL="0" distR="0" wp14:anchorId="447D257A" wp14:editId="42C52323">
                  <wp:extent cx="1649390" cy="2933700"/>
                  <wp:effectExtent l="0" t="0" r="825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79" cy="308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0C5E">
              <w:t xml:space="preserve">     </w:t>
            </w:r>
            <w:r w:rsidR="008F0C5E">
              <w:rPr>
                <w:noProof/>
              </w:rPr>
              <w:drawing>
                <wp:inline distT="0" distB="0" distL="0" distR="0" wp14:anchorId="473D9F4A" wp14:editId="5748A1E6">
                  <wp:extent cx="1644392" cy="292481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35" cy="298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F8081" w14:textId="2744CE1B" w:rsidR="00E46AE4" w:rsidRDefault="00E46AE4" w:rsidP="00D01D0D"/>
          <w:p w14:paraId="348BF08F" w14:textId="7359A064" w:rsidR="00E46AE4" w:rsidRDefault="00A04C67" w:rsidP="00D01D0D">
            <w:pPr>
              <w:rPr>
                <w:noProof/>
              </w:rPr>
            </w:pPr>
            <w:r>
              <w:t xml:space="preserve">       </w:t>
            </w:r>
            <w:r w:rsidR="001F45A8" w:rsidRPr="00A0393B">
              <w:rPr>
                <w:b/>
                <w:bCs/>
                <w:color w:val="E65524" w:themeColor="accent6"/>
              </w:rPr>
              <w:t>B</w:t>
            </w:r>
            <w:r>
              <w:t xml:space="preserve">      </w:t>
            </w:r>
            <w:r w:rsidR="00A0393B">
              <w:t xml:space="preserve">     </w:t>
            </w:r>
          </w:p>
          <w:p w14:paraId="6CF968C9" w14:textId="77777777" w:rsidR="00053A81" w:rsidRDefault="00102BD4" w:rsidP="0016119D">
            <w:r>
              <w:rPr>
                <w:noProof/>
              </w:rPr>
              <w:lastRenderedPageBreak/>
              <w:drawing>
                <wp:inline distT="0" distB="0" distL="0" distR="0" wp14:anchorId="49233A53" wp14:editId="2D5F2B14">
                  <wp:extent cx="2057400" cy="365940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72" cy="369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8BF77" w14:textId="5891D085" w:rsidR="0016119D" w:rsidRDefault="0016119D" w:rsidP="0016119D"/>
        </w:tc>
      </w:tr>
      <w:tr w:rsidR="000B3907" w14:paraId="62BFE3D7" w14:textId="77777777" w:rsidTr="342160D9">
        <w:tc>
          <w:tcPr>
            <w:tcW w:w="805" w:type="dxa"/>
          </w:tcPr>
          <w:p w14:paraId="20FC11F0" w14:textId="7CF5E620" w:rsidR="000B3907" w:rsidRDefault="00275AC2" w:rsidP="008E07AA">
            <w:pPr>
              <w:jc w:val="center"/>
            </w:pPr>
            <w:r>
              <w:lastRenderedPageBreak/>
              <w:t>1</w:t>
            </w:r>
            <w:r w:rsidR="003D0A31">
              <w:t>2</w:t>
            </w:r>
          </w:p>
        </w:tc>
        <w:tc>
          <w:tcPr>
            <w:tcW w:w="9625" w:type="dxa"/>
          </w:tcPr>
          <w:p w14:paraId="588E663A" w14:textId="444210D6" w:rsidR="00DF5D41" w:rsidRDefault="515CED1B" w:rsidP="00DF5D41">
            <w:pPr>
              <w:pStyle w:val="ListParagraph"/>
              <w:numPr>
                <w:ilvl w:val="0"/>
                <w:numId w:val="8"/>
              </w:numPr>
            </w:pPr>
            <w:r w:rsidRPr="617526CE">
              <w:rPr>
                <w:b/>
                <w:bCs/>
              </w:rPr>
              <w:t>Enter your passcode</w:t>
            </w:r>
            <w:r w:rsidR="689BE234" w:rsidRPr="617526CE">
              <w:rPr>
                <w:b/>
                <w:bCs/>
              </w:rPr>
              <w:t xml:space="preserve"> </w:t>
            </w:r>
            <w:r w:rsidR="689BE234">
              <w:t xml:space="preserve">(the code used to unlock your </w:t>
            </w:r>
            <w:r w:rsidR="1F755F52">
              <w:t xml:space="preserve">iOS </w:t>
            </w:r>
            <w:r w:rsidR="689BE234">
              <w:t>device).</w:t>
            </w:r>
          </w:p>
          <w:p w14:paraId="748F2F90" w14:textId="7EA9D56A" w:rsidR="006933A6" w:rsidRDefault="3AB7FECA" w:rsidP="617526CE">
            <w:pPr>
              <w:pStyle w:val="ListParagraph"/>
              <w:numPr>
                <w:ilvl w:val="0"/>
                <w:numId w:val="8"/>
              </w:numPr>
            </w:pPr>
            <w:r w:rsidRPr="617526CE">
              <w:rPr>
                <w:b/>
                <w:bCs/>
              </w:rPr>
              <w:t>Click on “Install”</w:t>
            </w:r>
            <w:r>
              <w:t xml:space="preserve"> towards the bottom of the screen.</w:t>
            </w:r>
          </w:p>
          <w:p w14:paraId="5D3BB780" w14:textId="77777777" w:rsidR="001F45A8" w:rsidRDefault="00DF5D41" w:rsidP="00D01D0D">
            <w:pPr>
              <w:rPr>
                <w:b/>
                <w:bCs/>
                <w:color w:val="E65524" w:themeColor="accent6"/>
              </w:rPr>
            </w:pPr>
            <w:r w:rsidRPr="00DF5D41">
              <w:rPr>
                <w:b/>
                <w:bCs/>
                <w:color w:val="E65524" w:themeColor="accent6"/>
              </w:rPr>
              <w:t xml:space="preserve">               </w:t>
            </w:r>
          </w:p>
          <w:p w14:paraId="61BEE994" w14:textId="32C30213" w:rsidR="000B3907" w:rsidRPr="00DF5D41" w:rsidRDefault="00DF5D41" w:rsidP="00D01D0D">
            <w:pPr>
              <w:rPr>
                <w:b/>
                <w:bCs/>
                <w:color w:val="E65524" w:themeColor="accent6"/>
              </w:rPr>
            </w:pPr>
            <w:r w:rsidRPr="00DF5D41">
              <w:rPr>
                <w:b/>
                <w:bCs/>
                <w:color w:val="E65524" w:themeColor="accent6"/>
              </w:rPr>
              <w:t xml:space="preserve">   </w:t>
            </w:r>
            <w:r w:rsidR="006933A6">
              <w:rPr>
                <w:b/>
                <w:bCs/>
                <w:color w:val="E65524" w:themeColor="accent6"/>
              </w:rPr>
              <w:t xml:space="preserve">    </w:t>
            </w:r>
            <w:r w:rsidRPr="00DF5D41">
              <w:rPr>
                <w:b/>
                <w:bCs/>
                <w:color w:val="E65524" w:themeColor="accent6"/>
              </w:rPr>
              <w:t xml:space="preserve">A                               </w:t>
            </w:r>
            <w:r w:rsidR="00E0294D">
              <w:rPr>
                <w:b/>
                <w:bCs/>
                <w:color w:val="E65524" w:themeColor="accent6"/>
              </w:rPr>
              <w:t xml:space="preserve">    </w:t>
            </w:r>
            <w:r w:rsidRPr="00DF5D41">
              <w:rPr>
                <w:b/>
                <w:bCs/>
                <w:color w:val="E65524" w:themeColor="accent6"/>
              </w:rPr>
              <w:t xml:space="preserve">    </w:t>
            </w:r>
            <w:r w:rsidR="00A04C67">
              <w:rPr>
                <w:b/>
                <w:bCs/>
                <w:color w:val="E65524" w:themeColor="accent6"/>
              </w:rPr>
              <w:t xml:space="preserve">                     </w:t>
            </w:r>
            <w:r w:rsidR="006933A6">
              <w:rPr>
                <w:b/>
                <w:bCs/>
                <w:color w:val="E65524" w:themeColor="accent6"/>
              </w:rPr>
              <w:t xml:space="preserve">                                </w:t>
            </w:r>
            <w:r w:rsidRPr="00DF5D41">
              <w:rPr>
                <w:b/>
                <w:bCs/>
                <w:color w:val="E65524" w:themeColor="accent6"/>
              </w:rPr>
              <w:t>B</w:t>
            </w:r>
          </w:p>
          <w:p w14:paraId="4AD56DFB" w14:textId="074CB1B7" w:rsidR="000B3907" w:rsidRDefault="00DE053A" w:rsidP="00D01D0D">
            <w:r>
              <w:rPr>
                <w:noProof/>
              </w:rPr>
              <w:drawing>
                <wp:inline distT="0" distB="0" distL="0" distR="0" wp14:anchorId="244A737A" wp14:editId="4437A0C2">
                  <wp:extent cx="1644036" cy="29241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35" cy="29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D41">
              <w:t xml:space="preserve">     </w:t>
            </w:r>
            <w:r w:rsidR="00E0294D">
              <w:t xml:space="preserve">   </w:t>
            </w:r>
            <w:r w:rsidR="00A04C67">
              <w:t xml:space="preserve">                      </w:t>
            </w:r>
            <w:r w:rsidR="00DF5D41">
              <w:t xml:space="preserve">    </w:t>
            </w:r>
            <w:r w:rsidR="0016119D">
              <w:rPr>
                <w:noProof/>
              </w:rPr>
              <w:drawing>
                <wp:inline distT="0" distB="0" distL="0" distR="0" wp14:anchorId="626633B7" wp14:editId="2A414DB4">
                  <wp:extent cx="1600200" cy="284620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71" cy="292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8D92A" w14:textId="7676E8FF" w:rsidR="0085626E" w:rsidRDefault="0085626E" w:rsidP="00D01D0D"/>
        </w:tc>
      </w:tr>
      <w:tr w:rsidR="000B3907" w14:paraId="48EBE2A5" w14:textId="77777777" w:rsidTr="342160D9">
        <w:tc>
          <w:tcPr>
            <w:tcW w:w="805" w:type="dxa"/>
          </w:tcPr>
          <w:p w14:paraId="1D1B4F2D" w14:textId="6D870B9B" w:rsidR="000B3907" w:rsidRDefault="003D0A31" w:rsidP="008E07AA">
            <w:pPr>
              <w:jc w:val="center"/>
            </w:pPr>
            <w:r>
              <w:t>13</w:t>
            </w:r>
          </w:p>
        </w:tc>
        <w:tc>
          <w:tcPr>
            <w:tcW w:w="9625" w:type="dxa"/>
          </w:tcPr>
          <w:p w14:paraId="0D2BC04B" w14:textId="06C7C0D1" w:rsidR="00DF5D41" w:rsidRDefault="515CED1B" w:rsidP="617526CE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>
              <w:t xml:space="preserve">A “Warning” screen will appear. Read the information and then </w:t>
            </w:r>
            <w:r w:rsidRPr="617526CE">
              <w:rPr>
                <w:b/>
                <w:bCs/>
              </w:rPr>
              <w:t>click on “Install.”</w:t>
            </w:r>
          </w:p>
          <w:p w14:paraId="62DE6F40" w14:textId="5CFCBB16" w:rsidR="006933A6" w:rsidRDefault="3AB7FECA" w:rsidP="617526CE">
            <w:pPr>
              <w:pStyle w:val="ListParagraph"/>
              <w:numPr>
                <w:ilvl w:val="0"/>
                <w:numId w:val="9"/>
              </w:numPr>
              <w:rPr>
                <w:b/>
                <w:bCs/>
              </w:rPr>
            </w:pPr>
            <w:r>
              <w:t xml:space="preserve">A “Remote Management” box will appear. </w:t>
            </w:r>
            <w:r w:rsidRPr="617526CE">
              <w:rPr>
                <w:b/>
                <w:bCs/>
              </w:rPr>
              <w:t>Click on “Trust</w:t>
            </w:r>
            <w:r w:rsidR="10637594" w:rsidRPr="617526CE">
              <w:rPr>
                <w:b/>
                <w:bCs/>
              </w:rPr>
              <w:t>.”</w:t>
            </w:r>
          </w:p>
          <w:p w14:paraId="1F3A7D87" w14:textId="1C466B64" w:rsidR="006933A6" w:rsidRDefault="006933A6" w:rsidP="617526CE">
            <w:pPr>
              <w:ind w:left="360"/>
            </w:pPr>
          </w:p>
          <w:p w14:paraId="508370C5" w14:textId="77777777" w:rsidR="006933A6" w:rsidRDefault="006933A6" w:rsidP="006933A6">
            <w:pPr>
              <w:pStyle w:val="ListParagraph"/>
              <w:ind w:left="360"/>
            </w:pPr>
          </w:p>
          <w:p w14:paraId="60D20768" w14:textId="74731CC9" w:rsidR="006933A6" w:rsidRDefault="006933A6" w:rsidP="006933A6">
            <w:pPr>
              <w:pStyle w:val="ListParagraph"/>
              <w:ind w:left="360"/>
            </w:pPr>
          </w:p>
          <w:p w14:paraId="7F243C75" w14:textId="2C305502" w:rsidR="006933A6" w:rsidRDefault="006933A6" w:rsidP="006933A6">
            <w:pPr>
              <w:pStyle w:val="ListParagraph"/>
              <w:ind w:left="360"/>
            </w:pPr>
          </w:p>
          <w:p w14:paraId="5539F4FB" w14:textId="77777777" w:rsidR="006933A6" w:rsidRDefault="006933A6" w:rsidP="006933A6">
            <w:pPr>
              <w:pStyle w:val="ListParagraph"/>
              <w:ind w:left="360"/>
            </w:pPr>
          </w:p>
          <w:p w14:paraId="6AABE742" w14:textId="5B227D10" w:rsidR="00DF5D41" w:rsidRDefault="00DF5D41" w:rsidP="00DF5D41">
            <w:pPr>
              <w:pStyle w:val="ListParagraph"/>
              <w:ind w:left="360"/>
            </w:pPr>
          </w:p>
          <w:p w14:paraId="30D543A0" w14:textId="0DF8BF5B" w:rsidR="000B3907" w:rsidRPr="00DF5D41" w:rsidRDefault="00DF5D41" w:rsidP="00D01D0D">
            <w:pPr>
              <w:rPr>
                <w:b/>
                <w:bCs/>
                <w:color w:val="E65524" w:themeColor="accent6"/>
              </w:rPr>
            </w:pPr>
            <w:r w:rsidRPr="00DF5D41">
              <w:rPr>
                <w:b/>
                <w:bCs/>
                <w:color w:val="E65524" w:themeColor="accent6"/>
              </w:rPr>
              <w:t xml:space="preserve">                </w:t>
            </w:r>
            <w:r w:rsidR="00AD3282">
              <w:rPr>
                <w:b/>
                <w:bCs/>
                <w:color w:val="E65524" w:themeColor="accent6"/>
              </w:rPr>
              <w:t xml:space="preserve">   </w:t>
            </w:r>
            <w:r w:rsidRPr="00DF5D41">
              <w:rPr>
                <w:b/>
                <w:bCs/>
                <w:color w:val="E65524" w:themeColor="accent6"/>
              </w:rPr>
              <w:t xml:space="preserve">  A                                           </w:t>
            </w:r>
            <w:r w:rsidR="00E0294D">
              <w:rPr>
                <w:b/>
                <w:bCs/>
                <w:color w:val="E65524" w:themeColor="accent6"/>
              </w:rPr>
              <w:t xml:space="preserve">       </w:t>
            </w:r>
            <w:r w:rsidR="00A04C67">
              <w:rPr>
                <w:b/>
                <w:bCs/>
                <w:color w:val="E65524" w:themeColor="accent6"/>
              </w:rPr>
              <w:t xml:space="preserve">                    </w:t>
            </w:r>
            <w:r w:rsidR="00AD3282">
              <w:rPr>
                <w:b/>
                <w:bCs/>
                <w:color w:val="E65524" w:themeColor="accent6"/>
              </w:rPr>
              <w:t xml:space="preserve">   </w:t>
            </w:r>
            <w:r w:rsidR="00A04C67">
              <w:rPr>
                <w:b/>
                <w:bCs/>
                <w:color w:val="E65524" w:themeColor="accent6"/>
              </w:rPr>
              <w:t xml:space="preserve"> </w:t>
            </w:r>
            <w:r w:rsidRPr="00DF5D41">
              <w:rPr>
                <w:b/>
                <w:bCs/>
                <w:color w:val="E65524" w:themeColor="accent6"/>
              </w:rPr>
              <w:t xml:space="preserve">B        </w:t>
            </w:r>
          </w:p>
          <w:p w14:paraId="1B27F45D" w14:textId="1C453145" w:rsidR="000B3907" w:rsidRDefault="009F25A1" w:rsidP="00D01D0D">
            <w:r>
              <w:rPr>
                <w:noProof/>
              </w:rPr>
              <w:drawing>
                <wp:inline distT="0" distB="0" distL="0" distR="0" wp14:anchorId="31295A8F" wp14:editId="148EC2BF">
                  <wp:extent cx="1504950" cy="2676788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74" cy="268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D41">
              <w:t xml:space="preserve">    </w:t>
            </w:r>
            <w:r w:rsidR="00E0294D">
              <w:t xml:space="preserve">    </w:t>
            </w:r>
            <w:r w:rsidR="00A04C67">
              <w:t xml:space="preserve">                     </w:t>
            </w:r>
            <w:r w:rsidR="00E0294D">
              <w:t xml:space="preserve">   </w:t>
            </w:r>
            <w:r w:rsidR="00DF5D41">
              <w:t xml:space="preserve"> </w:t>
            </w:r>
            <w:r w:rsidR="006933A6">
              <w:rPr>
                <w:noProof/>
              </w:rPr>
              <w:drawing>
                <wp:inline distT="0" distB="0" distL="0" distR="0" wp14:anchorId="257FD645" wp14:editId="64129640">
                  <wp:extent cx="1504950" cy="2676788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91" cy="26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925CC" w14:textId="587BA9A5" w:rsidR="00E526C6" w:rsidRDefault="00E526C6" w:rsidP="00D01D0D"/>
        </w:tc>
      </w:tr>
      <w:tr w:rsidR="000B3907" w14:paraId="299D4ACC" w14:textId="77777777" w:rsidTr="342160D9">
        <w:tc>
          <w:tcPr>
            <w:tcW w:w="805" w:type="dxa"/>
          </w:tcPr>
          <w:p w14:paraId="1B703660" w14:textId="728B1BA0" w:rsidR="000B3907" w:rsidRDefault="003D0A31" w:rsidP="008E07AA">
            <w:pPr>
              <w:jc w:val="center"/>
            </w:pPr>
            <w:r>
              <w:lastRenderedPageBreak/>
              <w:t>14</w:t>
            </w:r>
          </w:p>
        </w:tc>
        <w:tc>
          <w:tcPr>
            <w:tcW w:w="9625" w:type="dxa"/>
          </w:tcPr>
          <w:p w14:paraId="5AD8D933" w14:textId="4A4BBEE6" w:rsidR="00626792" w:rsidRDefault="515CED1B" w:rsidP="617526CE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t>The “Management Profile” screen will appear</w:t>
            </w:r>
            <w:r w:rsidR="432F6DAC">
              <w:t xml:space="preserve">, showing “Profile Installed” towards the top. </w:t>
            </w:r>
            <w:r w:rsidR="432F6DAC" w:rsidRPr="617526CE">
              <w:rPr>
                <w:b/>
                <w:bCs/>
              </w:rPr>
              <w:t>Click on the “Done” button.</w:t>
            </w:r>
          </w:p>
          <w:p w14:paraId="301EE326" w14:textId="7C1DDAFF" w:rsidR="00626792" w:rsidRDefault="17611B57" w:rsidP="617526CE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617526CE">
              <w:rPr>
                <w:b/>
                <w:bCs/>
              </w:rPr>
              <w:t>Go back to the Comp Portal app</w:t>
            </w:r>
            <w:r>
              <w:t xml:space="preserve"> on your device. </w:t>
            </w:r>
            <w:r w:rsidR="587AFFCA" w:rsidRPr="617526CE">
              <w:rPr>
                <w:b/>
                <w:bCs/>
              </w:rPr>
              <w:t>Tap “Continue</w:t>
            </w:r>
            <w:r w:rsidR="7DB0B902" w:rsidRPr="617526CE">
              <w:rPr>
                <w:b/>
                <w:bCs/>
              </w:rPr>
              <w:t>.</w:t>
            </w:r>
            <w:r w:rsidR="587AFFCA" w:rsidRPr="617526CE">
              <w:rPr>
                <w:b/>
                <w:bCs/>
              </w:rPr>
              <w:t>”</w:t>
            </w:r>
          </w:p>
          <w:p w14:paraId="6C90728F" w14:textId="0D1AA06F" w:rsidR="00851EBE" w:rsidRPr="00851EBE" w:rsidRDefault="4C4D3342" w:rsidP="617526CE">
            <w:pPr>
              <w:pStyle w:val="ListParagraph"/>
              <w:numPr>
                <w:ilvl w:val="0"/>
                <w:numId w:val="10"/>
              </w:numPr>
              <w:tabs>
                <w:tab w:val="left" w:pos="2441"/>
              </w:tabs>
              <w:rPr>
                <w:b/>
                <w:bCs/>
                <w:color w:val="E65524" w:themeColor="accent6"/>
              </w:rPr>
            </w:pPr>
            <w:r w:rsidRPr="617526CE">
              <w:rPr>
                <w:color w:val="808080" w:themeColor="background1" w:themeShade="80"/>
              </w:rPr>
              <w:t>Now</w:t>
            </w:r>
            <w:r w:rsidR="28E780B8" w:rsidRPr="617526CE">
              <w:rPr>
                <w:color w:val="808080" w:themeColor="background1" w:themeShade="80"/>
              </w:rPr>
              <w:t>,</w:t>
            </w:r>
            <w:r w:rsidRPr="617526CE">
              <w:rPr>
                <w:color w:val="808080" w:themeColor="background1" w:themeShade="80"/>
              </w:rPr>
              <w:t xml:space="preserve"> the </w:t>
            </w:r>
            <w:r w:rsidR="6402E68C" w:rsidRPr="617526CE">
              <w:rPr>
                <w:color w:val="808080" w:themeColor="background1" w:themeShade="80"/>
              </w:rPr>
              <w:t xml:space="preserve">Install </w:t>
            </w:r>
            <w:r w:rsidRPr="617526CE">
              <w:rPr>
                <w:color w:val="808080" w:themeColor="background1" w:themeShade="80"/>
              </w:rPr>
              <w:t>Management profile</w:t>
            </w:r>
            <w:r w:rsidR="267ADC09" w:rsidRPr="617526CE">
              <w:rPr>
                <w:color w:val="808080" w:themeColor="background1" w:themeShade="80"/>
              </w:rPr>
              <w:t xml:space="preserve"> item will have </w:t>
            </w:r>
            <w:r w:rsidRPr="617526CE">
              <w:rPr>
                <w:color w:val="808080" w:themeColor="background1" w:themeShade="80"/>
              </w:rPr>
              <w:t>a green checkmark</w:t>
            </w:r>
            <w:r w:rsidR="49CCB520" w:rsidRPr="617526CE">
              <w:rPr>
                <w:color w:val="808080" w:themeColor="background1" w:themeShade="80"/>
              </w:rPr>
              <w:t xml:space="preserve"> next to it</w:t>
            </w:r>
            <w:r w:rsidRPr="617526CE">
              <w:rPr>
                <w:color w:val="808080" w:themeColor="background1" w:themeShade="80"/>
              </w:rPr>
              <w:t xml:space="preserve">. </w:t>
            </w:r>
            <w:r w:rsidRPr="617526CE">
              <w:rPr>
                <w:b/>
                <w:bCs/>
                <w:color w:val="808080" w:themeColor="background1" w:themeShade="80"/>
              </w:rPr>
              <w:t>Tap “</w:t>
            </w:r>
            <w:r w:rsidR="29C1F2CF" w:rsidRPr="617526CE">
              <w:rPr>
                <w:b/>
                <w:bCs/>
                <w:color w:val="808080" w:themeColor="background1" w:themeShade="80"/>
              </w:rPr>
              <w:t>Continue.</w:t>
            </w:r>
            <w:r w:rsidRPr="617526CE">
              <w:rPr>
                <w:b/>
                <w:bCs/>
                <w:color w:val="808080" w:themeColor="background1" w:themeShade="80"/>
              </w:rPr>
              <w:t>”</w:t>
            </w:r>
            <w:r w:rsidR="17611B57" w:rsidRPr="617526CE">
              <w:rPr>
                <w:b/>
                <w:bCs/>
                <w:color w:val="808080" w:themeColor="background1" w:themeShade="80"/>
              </w:rPr>
              <w:t xml:space="preserve">      </w:t>
            </w:r>
          </w:p>
          <w:p w14:paraId="3E7057EC" w14:textId="61138796" w:rsidR="001F45A8" w:rsidRPr="00851EBE" w:rsidRDefault="71DB676E" w:rsidP="001F45A8">
            <w:pPr>
              <w:pStyle w:val="ListParagraph"/>
              <w:numPr>
                <w:ilvl w:val="0"/>
                <w:numId w:val="10"/>
              </w:numPr>
              <w:tabs>
                <w:tab w:val="left" w:pos="2441"/>
              </w:tabs>
              <w:rPr>
                <w:color w:val="E65524" w:themeColor="accent6"/>
              </w:rPr>
            </w:pPr>
            <w:r w:rsidRPr="617526CE">
              <w:rPr>
                <w:color w:val="808080" w:themeColor="background1" w:themeShade="80"/>
              </w:rPr>
              <w:t xml:space="preserve">Intune will </w:t>
            </w:r>
            <w:r w:rsidR="6CBB60A2" w:rsidRPr="617526CE">
              <w:rPr>
                <w:color w:val="808080" w:themeColor="background1" w:themeShade="80"/>
              </w:rPr>
              <w:t>run a check</w:t>
            </w:r>
            <w:r w:rsidRPr="617526CE">
              <w:rPr>
                <w:color w:val="808080" w:themeColor="background1" w:themeShade="80"/>
              </w:rPr>
              <w:t xml:space="preserve"> for device compliance</w:t>
            </w:r>
            <w:r w:rsidR="17611B57" w:rsidRPr="617526CE">
              <w:rPr>
                <w:color w:val="808080" w:themeColor="background1" w:themeShade="80"/>
              </w:rPr>
              <w:t xml:space="preserve"> </w:t>
            </w:r>
            <w:r w:rsidR="79A105C7" w:rsidRPr="617526CE">
              <w:rPr>
                <w:color w:val="808080" w:themeColor="background1" w:themeShade="80"/>
              </w:rPr>
              <w:t xml:space="preserve">with company settings. </w:t>
            </w:r>
            <w:r w:rsidR="17611B57" w:rsidRPr="617526CE">
              <w:rPr>
                <w:color w:val="808080" w:themeColor="background1" w:themeShade="80"/>
              </w:rPr>
              <w:t xml:space="preserve">  </w:t>
            </w:r>
            <w:r w:rsidR="71827056" w:rsidRPr="617526CE">
              <w:rPr>
                <w:color w:val="808080" w:themeColor="background1" w:themeShade="80"/>
              </w:rPr>
              <w:t xml:space="preserve">  </w:t>
            </w:r>
            <w:r w:rsidR="17611B57" w:rsidRPr="617526CE">
              <w:rPr>
                <w:color w:val="808080" w:themeColor="background1" w:themeShade="80"/>
              </w:rPr>
              <w:t xml:space="preserve">  </w:t>
            </w:r>
            <w:r w:rsidR="00F47242">
              <w:tab/>
            </w:r>
          </w:p>
          <w:p w14:paraId="0CB944A4" w14:textId="77777777" w:rsidR="001F45A8" w:rsidRDefault="001F45A8" w:rsidP="00D01D0D">
            <w:pPr>
              <w:rPr>
                <w:b/>
                <w:bCs/>
                <w:color w:val="E65524" w:themeColor="accent6"/>
              </w:rPr>
            </w:pPr>
          </w:p>
          <w:p w14:paraId="1AEEC38B" w14:textId="6E9D17E4" w:rsidR="00426C6B" w:rsidRPr="00626792" w:rsidRDefault="00626792" w:rsidP="00D01D0D">
            <w:pPr>
              <w:rPr>
                <w:b/>
                <w:bCs/>
                <w:color w:val="E65524" w:themeColor="accent6"/>
              </w:rPr>
            </w:pPr>
            <w:r w:rsidRPr="00626792">
              <w:rPr>
                <w:b/>
                <w:bCs/>
                <w:color w:val="E65524" w:themeColor="accent6"/>
              </w:rPr>
              <w:t xml:space="preserve">A                                                                </w:t>
            </w:r>
            <w:r w:rsidR="00195751">
              <w:rPr>
                <w:b/>
                <w:bCs/>
                <w:color w:val="E65524" w:themeColor="accent6"/>
              </w:rPr>
              <w:t xml:space="preserve">    </w:t>
            </w:r>
            <w:r w:rsidRPr="00626792">
              <w:rPr>
                <w:b/>
                <w:bCs/>
                <w:color w:val="E65524" w:themeColor="accent6"/>
              </w:rPr>
              <w:t xml:space="preserve">B                                                      </w:t>
            </w:r>
            <w:r w:rsidR="00195751">
              <w:rPr>
                <w:b/>
                <w:bCs/>
                <w:color w:val="E65524" w:themeColor="accent6"/>
              </w:rPr>
              <w:t xml:space="preserve"> </w:t>
            </w:r>
            <w:r w:rsidR="008763EA">
              <w:rPr>
                <w:b/>
                <w:bCs/>
                <w:color w:val="E65524" w:themeColor="accent6"/>
              </w:rPr>
              <w:t xml:space="preserve">         </w:t>
            </w:r>
            <w:r w:rsidRPr="00626792">
              <w:rPr>
                <w:b/>
                <w:bCs/>
                <w:color w:val="E65524" w:themeColor="accent6"/>
              </w:rPr>
              <w:t>C</w:t>
            </w:r>
          </w:p>
          <w:p w14:paraId="2DCF42DE" w14:textId="1BAA78FF" w:rsidR="00426C6B" w:rsidRDefault="10AE6928" w:rsidP="00D01D0D">
            <w:r>
              <w:rPr>
                <w:noProof/>
              </w:rPr>
              <w:drawing>
                <wp:inline distT="0" distB="0" distL="0" distR="0" wp14:anchorId="76669585" wp14:editId="34B2D13B">
                  <wp:extent cx="1638617" cy="2914536"/>
                  <wp:effectExtent l="0" t="0" r="0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17" cy="291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611B57">
              <w:t xml:space="preserve">             </w:t>
            </w:r>
            <w:commentRangeStart w:id="10"/>
            <w:r w:rsidR="472468AB">
              <w:rPr>
                <w:noProof/>
              </w:rPr>
              <w:drawing>
                <wp:inline distT="0" distB="0" distL="0" distR="0" wp14:anchorId="7B2369EC" wp14:editId="7654F7C9">
                  <wp:extent cx="1630045" cy="2899287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89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="003C0BD5">
              <w:rPr>
                <w:rStyle w:val="CommentReference"/>
              </w:rPr>
              <w:commentReference w:id="10"/>
            </w:r>
            <w:r w:rsidR="17611B57">
              <w:t xml:space="preserve">              </w:t>
            </w:r>
            <w:r w:rsidR="5235B224">
              <w:rPr>
                <w:noProof/>
              </w:rPr>
              <w:drawing>
                <wp:inline distT="0" distB="0" distL="0" distR="0" wp14:anchorId="74152139" wp14:editId="36A5164A">
                  <wp:extent cx="1584960" cy="2819101"/>
                  <wp:effectExtent l="0" t="0" r="0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81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08927" w14:textId="5972E13A" w:rsidR="008763EA" w:rsidRDefault="008763EA" w:rsidP="00D01D0D"/>
          <w:p w14:paraId="27374810" w14:textId="66C4FD15" w:rsidR="008763EA" w:rsidRDefault="00CE05F1" w:rsidP="00D01D0D">
            <w:pPr>
              <w:rPr>
                <w:color w:val="FF0000"/>
              </w:rPr>
            </w:pPr>
            <w:r w:rsidRPr="00D627DD">
              <w:rPr>
                <w:color w:val="FF0000"/>
              </w:rPr>
              <w:lastRenderedPageBreak/>
              <w:t>D</w:t>
            </w:r>
            <w:r w:rsidR="00D627DD">
              <w:rPr>
                <w:noProof/>
              </w:rPr>
              <w:drawing>
                <wp:inline distT="0" distB="0" distL="0" distR="0" wp14:anchorId="4B35BDB4" wp14:editId="6E0884F8">
                  <wp:extent cx="1874308" cy="33337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428" cy="337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DFD86" w14:textId="3563D0ED" w:rsidR="00F47242" w:rsidRDefault="00F47242" w:rsidP="00D01D0D">
            <w:pPr>
              <w:rPr>
                <w:color w:val="FF0000"/>
              </w:rPr>
            </w:pPr>
          </w:p>
          <w:p w14:paraId="5152E65E" w14:textId="745C8EEB" w:rsidR="00F47242" w:rsidRDefault="00F47242" w:rsidP="00D01D0D">
            <w:pPr>
              <w:rPr>
                <w:color w:val="FF0000"/>
              </w:rPr>
            </w:pPr>
          </w:p>
          <w:p w14:paraId="1DE3C75B" w14:textId="77777777" w:rsidR="00F47242" w:rsidRDefault="00F47242" w:rsidP="00D01D0D"/>
          <w:p w14:paraId="3AE2CB48" w14:textId="24ECDC61" w:rsidR="003847BB" w:rsidRDefault="003847BB" w:rsidP="00D01D0D"/>
        </w:tc>
      </w:tr>
      <w:tr w:rsidR="00426C6B" w14:paraId="1512ADE1" w14:textId="77777777" w:rsidTr="342160D9">
        <w:tc>
          <w:tcPr>
            <w:tcW w:w="805" w:type="dxa"/>
          </w:tcPr>
          <w:p w14:paraId="713C1271" w14:textId="482BEAAD" w:rsidR="00AB0790" w:rsidRDefault="003D0A31" w:rsidP="008E07AA">
            <w:pPr>
              <w:jc w:val="center"/>
            </w:pPr>
            <w:r>
              <w:lastRenderedPageBreak/>
              <w:t>1</w:t>
            </w:r>
            <w:r w:rsidR="000E6DF3">
              <w:t>5</w:t>
            </w:r>
          </w:p>
          <w:p w14:paraId="1A484CAF" w14:textId="77777777" w:rsidR="00AB0790" w:rsidRPr="00AB0790" w:rsidRDefault="00AB0790" w:rsidP="00AB0790"/>
          <w:p w14:paraId="758891AB" w14:textId="77777777" w:rsidR="00AB0790" w:rsidRPr="00AB0790" w:rsidRDefault="00AB0790" w:rsidP="00AB0790"/>
          <w:p w14:paraId="7D5F03F3" w14:textId="77777777" w:rsidR="00AB0790" w:rsidRPr="00AB0790" w:rsidRDefault="00AB0790" w:rsidP="00AB0790"/>
          <w:p w14:paraId="21D611EC" w14:textId="77777777" w:rsidR="00AB0790" w:rsidRPr="00AB0790" w:rsidRDefault="00AB0790" w:rsidP="00AB0790"/>
          <w:p w14:paraId="69160AC3" w14:textId="77777777" w:rsidR="00AB0790" w:rsidRPr="00AB0790" w:rsidRDefault="00AB0790" w:rsidP="00AB0790"/>
          <w:p w14:paraId="771B99C0" w14:textId="77777777" w:rsidR="00AB0790" w:rsidRPr="00AB0790" w:rsidRDefault="00AB0790" w:rsidP="00AB0790"/>
          <w:p w14:paraId="34E65AE0" w14:textId="77777777" w:rsidR="00AB0790" w:rsidRPr="00AB0790" w:rsidRDefault="00AB0790" w:rsidP="00AB0790"/>
          <w:p w14:paraId="19DE49CC" w14:textId="77777777" w:rsidR="00AB0790" w:rsidRPr="00AB0790" w:rsidRDefault="00AB0790" w:rsidP="00AB0790"/>
          <w:p w14:paraId="4D2BB89F" w14:textId="77777777" w:rsidR="00AB0790" w:rsidRPr="00AB0790" w:rsidRDefault="00AB0790" w:rsidP="00AB0790"/>
          <w:p w14:paraId="1247147A" w14:textId="77777777" w:rsidR="00AB0790" w:rsidRPr="00AB0790" w:rsidRDefault="00AB0790" w:rsidP="00AB0790"/>
          <w:p w14:paraId="51DEDD23" w14:textId="77777777" w:rsidR="00AB0790" w:rsidRPr="00AB0790" w:rsidRDefault="00AB0790" w:rsidP="00AB0790"/>
          <w:p w14:paraId="56B3BBE0" w14:textId="77777777" w:rsidR="00AB0790" w:rsidRPr="00AB0790" w:rsidRDefault="00AB0790" w:rsidP="00AB0790"/>
          <w:p w14:paraId="2873BC7B" w14:textId="77777777" w:rsidR="00AB0790" w:rsidRPr="00AB0790" w:rsidRDefault="00AB0790" w:rsidP="00AB0790"/>
          <w:p w14:paraId="11127ECA" w14:textId="77777777" w:rsidR="00AB0790" w:rsidRPr="00AB0790" w:rsidRDefault="00AB0790" w:rsidP="00AB0790"/>
          <w:p w14:paraId="6AEB522E" w14:textId="77777777" w:rsidR="00AB0790" w:rsidRPr="00AB0790" w:rsidRDefault="00AB0790" w:rsidP="00AB0790"/>
          <w:p w14:paraId="3C9891EB" w14:textId="77777777" w:rsidR="00AB0790" w:rsidRPr="00AB0790" w:rsidRDefault="00AB0790" w:rsidP="00AB0790"/>
          <w:p w14:paraId="01E56671" w14:textId="77777777" w:rsidR="00AB0790" w:rsidRPr="00AB0790" w:rsidRDefault="00AB0790" w:rsidP="00AB0790"/>
          <w:p w14:paraId="57D6D965" w14:textId="5897B8D8" w:rsidR="00AB0790" w:rsidRDefault="00AB0790" w:rsidP="00AB0790"/>
          <w:p w14:paraId="57DB650A" w14:textId="77777777" w:rsidR="00AB0790" w:rsidRPr="00AB0790" w:rsidRDefault="00AB0790" w:rsidP="00AB0790"/>
          <w:p w14:paraId="630AB6D9" w14:textId="77777777" w:rsidR="00AB0790" w:rsidRPr="00AB0790" w:rsidRDefault="00AB0790" w:rsidP="00AB0790"/>
          <w:p w14:paraId="2EC98839" w14:textId="77777777" w:rsidR="00AB0790" w:rsidRPr="00AB0790" w:rsidRDefault="00AB0790" w:rsidP="00AB0790"/>
          <w:p w14:paraId="1B26B6C2" w14:textId="77777777" w:rsidR="00AB0790" w:rsidRPr="00AB0790" w:rsidRDefault="00AB0790" w:rsidP="00AB0790"/>
          <w:p w14:paraId="60FF2407" w14:textId="77777777" w:rsidR="00AB0790" w:rsidRPr="00AB0790" w:rsidRDefault="00AB0790" w:rsidP="00AB0790"/>
          <w:p w14:paraId="656662E7" w14:textId="77777777" w:rsidR="00AB0790" w:rsidRPr="00AB0790" w:rsidRDefault="00AB0790" w:rsidP="00AB0790"/>
          <w:p w14:paraId="4F9B0E5D" w14:textId="23ED30EE" w:rsidR="00AB0790" w:rsidRDefault="00AB0790" w:rsidP="00AB0790"/>
          <w:p w14:paraId="569678BD" w14:textId="77777777" w:rsidR="00AB0790" w:rsidRPr="00AB0790" w:rsidRDefault="00AB0790" w:rsidP="00AB0790"/>
          <w:p w14:paraId="32E896B0" w14:textId="77777777" w:rsidR="00AB0790" w:rsidRPr="00AB0790" w:rsidRDefault="00AB0790" w:rsidP="00AB0790"/>
          <w:p w14:paraId="5D7ADB59" w14:textId="1FE9A473" w:rsidR="00AB0790" w:rsidRDefault="00AB0790" w:rsidP="00AB0790"/>
          <w:p w14:paraId="61568054" w14:textId="4E860B54" w:rsidR="00AB0790" w:rsidRDefault="00AB0790" w:rsidP="00AB0790"/>
          <w:p w14:paraId="076D762D" w14:textId="77777777" w:rsidR="00426C6B" w:rsidRPr="00AB0790" w:rsidRDefault="00426C6B" w:rsidP="00AB0790"/>
        </w:tc>
        <w:tc>
          <w:tcPr>
            <w:tcW w:w="9625" w:type="dxa"/>
          </w:tcPr>
          <w:p w14:paraId="4A0F980D" w14:textId="25AEDB00" w:rsidR="00426C6B" w:rsidRDefault="0A522792" w:rsidP="00D01D0D">
            <w:r w:rsidRPr="617526CE">
              <w:rPr>
                <w:b/>
                <w:bCs/>
                <w:color w:val="C00000"/>
              </w:rPr>
              <w:lastRenderedPageBreak/>
              <w:t>NOTE</w:t>
            </w:r>
            <w:r w:rsidRPr="617526CE">
              <w:rPr>
                <w:b/>
                <w:bCs/>
                <w:color w:val="E65524" w:themeColor="accent6"/>
              </w:rPr>
              <w:t>:</w:t>
            </w:r>
            <w:r w:rsidR="432F6DAC" w:rsidRPr="617526CE">
              <w:rPr>
                <w:color w:val="E65524" w:themeColor="accent6"/>
              </w:rPr>
              <w:t xml:space="preserve"> </w:t>
            </w:r>
            <w:r w:rsidR="432F6DAC">
              <w:t xml:space="preserve">If your iOS device does </w:t>
            </w:r>
            <w:r w:rsidR="005A20D1">
              <w:t xml:space="preserve">not have an unlock passcode set to </w:t>
            </w:r>
            <w:r w:rsidR="432F6DAC">
              <w:t>a</w:t>
            </w:r>
            <w:r w:rsidR="005A20D1">
              <w:t xml:space="preserve"> </w:t>
            </w:r>
            <w:r w:rsidR="005A20D1" w:rsidRPr="617526CE">
              <w:rPr>
                <w:b/>
                <w:bCs/>
                <w:i/>
                <w:iCs/>
              </w:rPr>
              <w:t>6-character alphanumeric code</w:t>
            </w:r>
            <w:r w:rsidR="005A20D1" w:rsidRPr="617526CE">
              <w:rPr>
                <w:i/>
                <w:iCs/>
              </w:rPr>
              <w:t xml:space="preserve"> </w:t>
            </w:r>
            <w:r w:rsidR="005A20D1" w:rsidRPr="617526CE">
              <w:rPr>
                <w:b/>
                <w:bCs/>
                <w:i/>
                <w:iCs/>
              </w:rPr>
              <w:t>which includes at least one special character</w:t>
            </w:r>
            <w:r w:rsidR="432F6DAC">
              <w:t xml:space="preserve">, you will be prompted to change it. </w:t>
            </w:r>
            <w:r w:rsidR="432F6DAC" w:rsidRPr="617526CE">
              <w:rPr>
                <w:b/>
                <w:bCs/>
                <w:color w:val="C00000"/>
              </w:rPr>
              <w:t xml:space="preserve">DO NOT click “Later.” </w:t>
            </w:r>
            <w:r w:rsidR="432F6DAC">
              <w:t xml:space="preserve"> </w:t>
            </w:r>
            <w:r w:rsidR="432F6DAC" w:rsidRPr="617526CE">
              <w:rPr>
                <w:b/>
                <w:bCs/>
              </w:rPr>
              <w:t xml:space="preserve">Follow the </w:t>
            </w:r>
            <w:r w:rsidR="7DA33C45" w:rsidRPr="617526CE">
              <w:rPr>
                <w:b/>
                <w:bCs/>
              </w:rPr>
              <w:t>screens below to change it</w:t>
            </w:r>
            <w:r w:rsidR="432F6DAC" w:rsidRPr="617526CE">
              <w:rPr>
                <w:b/>
                <w:bCs/>
              </w:rPr>
              <w:t>:</w:t>
            </w:r>
          </w:p>
          <w:p w14:paraId="73ED1DA6" w14:textId="6A976E60" w:rsidR="0002509B" w:rsidRDefault="0002509B" w:rsidP="00D01D0D"/>
          <w:p w14:paraId="4E72497E" w14:textId="1A23E34A" w:rsidR="0002509B" w:rsidRDefault="7DA33C45" w:rsidP="617526CE">
            <w:pPr>
              <w:rPr>
                <w:i/>
                <w:iCs/>
              </w:rPr>
            </w:pPr>
            <w:r w:rsidRPr="617526CE">
              <w:rPr>
                <w:i/>
                <w:iCs/>
              </w:rPr>
              <w:t xml:space="preserve">The new passcode must be a minimum of 6 characters, alphanumeric (numbers and letters) and </w:t>
            </w:r>
            <w:r w:rsidR="367714A3" w:rsidRPr="617526CE">
              <w:rPr>
                <w:i/>
                <w:iCs/>
              </w:rPr>
              <w:t xml:space="preserve">must </w:t>
            </w:r>
            <w:r w:rsidRPr="617526CE">
              <w:rPr>
                <w:i/>
                <w:iCs/>
              </w:rPr>
              <w:t>not contain ascending or descending characters (</w:t>
            </w:r>
            <w:r w:rsidR="759D1EA3" w:rsidRPr="617526CE">
              <w:rPr>
                <w:i/>
                <w:iCs/>
              </w:rPr>
              <w:t>for example, “abc123”).</w:t>
            </w:r>
          </w:p>
          <w:p w14:paraId="1A1FA7DA" w14:textId="4B770759" w:rsidR="00AB0790" w:rsidRDefault="00AB0790" w:rsidP="00D01D0D">
            <w:pPr>
              <w:rPr>
                <w:i/>
                <w:iCs/>
              </w:rPr>
            </w:pPr>
          </w:p>
          <w:p w14:paraId="691413DC" w14:textId="6364846B" w:rsidR="005B1E8A" w:rsidRDefault="09E92006" w:rsidP="617526CE">
            <w:pPr>
              <w:rPr>
                <w:b/>
                <w:bCs/>
              </w:rPr>
            </w:pPr>
            <w:r w:rsidRPr="617526CE">
              <w:rPr>
                <w:b/>
                <w:bCs/>
                <w:color w:val="C00000"/>
              </w:rPr>
              <w:t>WARNING:</w:t>
            </w:r>
            <w:r w:rsidRPr="617526CE">
              <w:rPr>
                <w:color w:val="FF0000"/>
              </w:rPr>
              <w:t xml:space="preserve"> </w:t>
            </w:r>
            <w:r>
              <w:t>If you do NOT get the ‘Passcode Requirement’ prompt box</w:t>
            </w:r>
            <w:r w:rsidR="041E7F44">
              <w:t>,</w:t>
            </w:r>
            <w:r>
              <w:t xml:space="preserve"> please </w:t>
            </w:r>
            <w:r w:rsidR="733C63F0" w:rsidRPr="617526CE">
              <w:rPr>
                <w:b/>
                <w:bCs/>
              </w:rPr>
              <w:t xml:space="preserve">go </w:t>
            </w:r>
            <w:r w:rsidRPr="617526CE">
              <w:rPr>
                <w:b/>
                <w:bCs/>
              </w:rPr>
              <w:t xml:space="preserve">back to </w:t>
            </w:r>
            <w:r w:rsidR="6375145B" w:rsidRPr="617526CE">
              <w:rPr>
                <w:b/>
                <w:bCs/>
              </w:rPr>
              <w:t xml:space="preserve">your </w:t>
            </w:r>
            <w:r w:rsidRPr="617526CE">
              <w:rPr>
                <w:b/>
                <w:bCs/>
              </w:rPr>
              <w:t xml:space="preserve">home screen. </w:t>
            </w:r>
            <w:r>
              <w:t>This should force the prompt box to appear</w:t>
            </w:r>
            <w:r w:rsidR="40C55931">
              <w:t>.</w:t>
            </w:r>
            <w:r>
              <w:t xml:space="preserve"> </w:t>
            </w:r>
            <w:r w:rsidR="4667B882">
              <w:t>Y</w:t>
            </w:r>
            <w:r>
              <w:t>ou can then update the passcode.</w:t>
            </w:r>
            <w:r w:rsidR="538E969F">
              <w:t xml:space="preserve"> </w:t>
            </w:r>
          </w:p>
          <w:p w14:paraId="38A093AA" w14:textId="7CB93AEA" w:rsidR="005B1E8A" w:rsidRDefault="005B1E8A" w:rsidP="617526CE">
            <w:pPr>
              <w:rPr>
                <w:b/>
                <w:bCs/>
              </w:rPr>
            </w:pPr>
          </w:p>
          <w:p w14:paraId="0F71F17C" w14:textId="6727ADFE" w:rsidR="005B1E8A" w:rsidRDefault="538E969F" w:rsidP="617526CE">
            <w:pPr>
              <w:rPr>
                <w:b/>
                <w:bCs/>
              </w:rPr>
            </w:pPr>
            <w:r w:rsidRPr="617526CE">
              <w:rPr>
                <w:b/>
                <w:bCs/>
              </w:rPr>
              <w:t xml:space="preserve">Once </w:t>
            </w:r>
            <w:r w:rsidR="5EF92A20" w:rsidRPr="617526CE">
              <w:rPr>
                <w:b/>
                <w:bCs/>
              </w:rPr>
              <w:t xml:space="preserve">your passcode is </w:t>
            </w:r>
            <w:r w:rsidRPr="617526CE">
              <w:rPr>
                <w:b/>
                <w:bCs/>
              </w:rPr>
              <w:t>updated</w:t>
            </w:r>
            <w:r w:rsidR="24449E2C" w:rsidRPr="617526CE">
              <w:rPr>
                <w:b/>
                <w:bCs/>
              </w:rPr>
              <w:t>,</w:t>
            </w:r>
            <w:r w:rsidRPr="617526CE">
              <w:rPr>
                <w:b/>
                <w:bCs/>
              </w:rPr>
              <w:t xml:space="preserve"> </w:t>
            </w:r>
            <w:r w:rsidR="0766BC90" w:rsidRPr="617526CE">
              <w:rPr>
                <w:b/>
                <w:bCs/>
              </w:rPr>
              <w:t xml:space="preserve">go </w:t>
            </w:r>
            <w:r w:rsidRPr="617526CE">
              <w:rPr>
                <w:b/>
                <w:bCs/>
              </w:rPr>
              <w:t xml:space="preserve">back to the ‘Comp Portal’ </w:t>
            </w:r>
            <w:proofErr w:type="gramStart"/>
            <w:r w:rsidRPr="617526CE">
              <w:rPr>
                <w:b/>
                <w:bCs/>
              </w:rPr>
              <w:t>app</w:t>
            </w:r>
            <w:proofErr w:type="gramEnd"/>
            <w:r w:rsidRPr="617526CE">
              <w:rPr>
                <w:b/>
                <w:bCs/>
              </w:rPr>
              <w:t xml:space="preserve"> and move to step 16.</w:t>
            </w:r>
          </w:p>
          <w:p w14:paraId="6EA9FE2A" w14:textId="137CEEF0" w:rsidR="005B1E8A" w:rsidRPr="00AB0790" w:rsidRDefault="00551692" w:rsidP="00D01D0D">
            <w:pPr>
              <w:rPr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E72E73" wp14:editId="70A591F1">
                  <wp:extent cx="1885950" cy="335445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08" cy="337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0791">
              <w:rPr>
                <w:iCs/>
              </w:rPr>
              <w:t xml:space="preserve">        </w:t>
            </w:r>
            <w:r w:rsidR="008B0791">
              <w:rPr>
                <w:noProof/>
              </w:rPr>
              <w:drawing>
                <wp:inline distT="0" distB="0" distL="0" distR="0" wp14:anchorId="1F3BB008" wp14:editId="1D05F763">
                  <wp:extent cx="1885950" cy="335445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34" cy="339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80EB5" w14:textId="77777777" w:rsidR="00814F03" w:rsidRDefault="00814F03" w:rsidP="00D01D0D"/>
          <w:p w14:paraId="31E509A2" w14:textId="1FFC40FA" w:rsidR="00426C6B" w:rsidRPr="00F832CF" w:rsidRDefault="00814F03" w:rsidP="00D01D0D">
            <w:pPr>
              <w:rPr>
                <w:color w:val="0079C1" w:themeColor="text1"/>
              </w:rPr>
            </w:pPr>
            <w:r w:rsidRPr="00F832CF">
              <w:rPr>
                <w:color w:val="0079C1" w:themeColor="text1"/>
              </w:rPr>
              <w:t>Enter your Current Passcode           Enter a New Passcode              Re-Enter Your New Passcode</w:t>
            </w:r>
          </w:p>
          <w:p w14:paraId="68DF164D" w14:textId="7555CFE5" w:rsidR="00426C6B" w:rsidRDefault="00814F03" w:rsidP="00D01D0D">
            <w:r>
              <w:rPr>
                <w:noProof/>
              </w:rPr>
              <w:drawing>
                <wp:inline distT="0" distB="0" distL="0" distR="0" wp14:anchorId="35A0BE99" wp14:editId="2055E3F2">
                  <wp:extent cx="1510148" cy="2686050"/>
                  <wp:effectExtent l="19050" t="19050" r="13970" b="19050"/>
                  <wp:docPr id="31" name="Picture 3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0028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8" cy="26971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AEC4C57" wp14:editId="215D0407">
                  <wp:extent cx="1510118" cy="2685997"/>
                  <wp:effectExtent l="19050" t="19050" r="13970" b="19685"/>
                  <wp:docPr id="32" name="Picture 32" descr="A close up of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0029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29" cy="269668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195751">
              <w:t xml:space="preserve">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E86DD61" wp14:editId="2E657697">
                  <wp:extent cx="1514475" cy="2693744"/>
                  <wp:effectExtent l="19050" t="19050" r="9525" b="11430"/>
                  <wp:docPr id="33" name="Picture 33" descr="A picture containing indoor, sitting, black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0030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62" cy="27246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72957" w14:textId="77777777" w:rsidR="00814F03" w:rsidRDefault="00814F03" w:rsidP="00D01D0D"/>
          <w:p w14:paraId="289C73C9" w14:textId="6E2F6EF3" w:rsidR="00F80989" w:rsidRPr="00426C6B" w:rsidRDefault="00426C6B" w:rsidP="00D01D0D">
            <w:r w:rsidRPr="00D979DF">
              <w:rPr>
                <w:b/>
                <w:bCs/>
                <w:color w:val="E65524" w:themeColor="accent6"/>
              </w:rPr>
              <w:t>NOTE:</w:t>
            </w:r>
            <w:r w:rsidR="00D979DF">
              <w:rPr>
                <w:color w:val="E65524" w:themeColor="accent6"/>
                <w:sz w:val="40"/>
                <w:szCs w:val="40"/>
              </w:rPr>
              <w:t xml:space="preserve"> </w:t>
            </w:r>
            <w:r>
              <w:t xml:space="preserve">In the future, if you need to </w:t>
            </w:r>
            <w:r w:rsidR="00F80989">
              <w:t xml:space="preserve">change or reset your device unlock alphanumeric passcode, please contact the Global </w:t>
            </w:r>
            <w:r w:rsidR="005B7EB5">
              <w:t>Service Desk.</w:t>
            </w:r>
          </w:p>
        </w:tc>
      </w:tr>
      <w:tr w:rsidR="00426C6B" w14:paraId="265743A9" w14:textId="77777777" w:rsidTr="342160D9">
        <w:tc>
          <w:tcPr>
            <w:tcW w:w="805" w:type="dxa"/>
          </w:tcPr>
          <w:p w14:paraId="639752FE" w14:textId="7481C9E8" w:rsidR="00426C6B" w:rsidRDefault="003D0A31" w:rsidP="008E07AA">
            <w:pPr>
              <w:jc w:val="center"/>
            </w:pPr>
            <w:r>
              <w:lastRenderedPageBreak/>
              <w:t>16</w:t>
            </w:r>
          </w:p>
        </w:tc>
        <w:tc>
          <w:tcPr>
            <w:tcW w:w="9625" w:type="dxa"/>
          </w:tcPr>
          <w:p w14:paraId="748EF8F8" w14:textId="48061CC6" w:rsidR="00E0294D" w:rsidRDefault="44408872" w:rsidP="00E0294D">
            <w:pPr>
              <w:pStyle w:val="ListParagraph"/>
              <w:numPr>
                <w:ilvl w:val="0"/>
                <w:numId w:val="11"/>
              </w:numPr>
            </w:pPr>
            <w:r w:rsidRPr="00A45A12">
              <w:rPr>
                <w:b/>
              </w:rPr>
              <w:t xml:space="preserve">Open </w:t>
            </w:r>
            <w:r w:rsidR="660125AE" w:rsidRPr="00A45A12">
              <w:rPr>
                <w:b/>
              </w:rPr>
              <w:t xml:space="preserve">the </w:t>
            </w:r>
            <w:r w:rsidRPr="00A45A12">
              <w:rPr>
                <w:b/>
              </w:rPr>
              <w:t xml:space="preserve">Comp </w:t>
            </w:r>
            <w:r w:rsidR="66B107DB" w:rsidRPr="00A45A12">
              <w:rPr>
                <w:b/>
              </w:rPr>
              <w:t>P</w:t>
            </w:r>
            <w:r w:rsidRPr="00A45A12">
              <w:rPr>
                <w:b/>
              </w:rPr>
              <w:t xml:space="preserve">ortal </w:t>
            </w:r>
            <w:r w:rsidR="6C974EDB" w:rsidRPr="00A45A12">
              <w:rPr>
                <w:b/>
              </w:rPr>
              <w:t xml:space="preserve">app </w:t>
            </w:r>
            <w:r w:rsidRPr="00A45A12">
              <w:rPr>
                <w:b/>
              </w:rPr>
              <w:t>once more</w:t>
            </w:r>
            <w:r w:rsidR="1FD49205">
              <w:t xml:space="preserve">. You </w:t>
            </w:r>
            <w:r w:rsidR="3A59A931">
              <w:t>sh</w:t>
            </w:r>
            <w:r w:rsidR="1FD49205">
              <w:t xml:space="preserve">ould now see the </w:t>
            </w:r>
            <w:r w:rsidR="1FD49205" w:rsidRPr="617526CE">
              <w:rPr>
                <w:b/>
                <w:bCs/>
              </w:rPr>
              <w:t>“You</w:t>
            </w:r>
            <w:r w:rsidR="3996AE77" w:rsidRPr="617526CE">
              <w:rPr>
                <w:b/>
                <w:bCs/>
              </w:rPr>
              <w:t>’re all set!”</w:t>
            </w:r>
            <w:r w:rsidR="7F58680B">
              <w:t xml:space="preserve"> text at the top of your screen as shown below.</w:t>
            </w:r>
          </w:p>
          <w:p w14:paraId="03B523BE" w14:textId="706AA253" w:rsidR="00617786" w:rsidRDefault="00617786" w:rsidP="00E0294D"/>
          <w:p w14:paraId="43BF1D79" w14:textId="3EDD811E" w:rsidR="00426C6B" w:rsidRPr="00E0294D" w:rsidRDefault="00E0294D" w:rsidP="00D01D0D">
            <w:pPr>
              <w:rPr>
                <w:b/>
                <w:bCs/>
                <w:color w:val="E65524" w:themeColor="accent6"/>
              </w:rPr>
            </w:pPr>
            <w:r w:rsidRPr="00E0294D">
              <w:rPr>
                <w:b/>
                <w:bCs/>
                <w:color w:val="E65524" w:themeColor="accent6"/>
              </w:rPr>
              <w:t xml:space="preserve">          </w:t>
            </w:r>
            <w:r w:rsidR="00D27328">
              <w:rPr>
                <w:b/>
                <w:bCs/>
                <w:color w:val="E65524" w:themeColor="accent6"/>
              </w:rPr>
              <w:t xml:space="preserve"> A</w:t>
            </w:r>
            <w:r w:rsidRPr="00E0294D">
              <w:rPr>
                <w:b/>
                <w:bCs/>
                <w:color w:val="E65524" w:themeColor="accent6"/>
              </w:rPr>
              <w:t xml:space="preserve">                                             </w:t>
            </w:r>
            <w:r w:rsidR="0031580D">
              <w:rPr>
                <w:b/>
                <w:bCs/>
                <w:color w:val="E65524" w:themeColor="accent6"/>
              </w:rPr>
              <w:t xml:space="preserve">  </w:t>
            </w:r>
            <w:r w:rsidRPr="00E0294D">
              <w:rPr>
                <w:b/>
                <w:bCs/>
                <w:color w:val="E65524" w:themeColor="accent6"/>
              </w:rPr>
              <w:t xml:space="preserve">     </w:t>
            </w:r>
            <w:r w:rsidR="00A04C67">
              <w:rPr>
                <w:b/>
                <w:bCs/>
                <w:color w:val="E65524" w:themeColor="accent6"/>
              </w:rPr>
              <w:t xml:space="preserve"> </w:t>
            </w:r>
            <w:r w:rsidR="0031580D">
              <w:rPr>
                <w:b/>
                <w:bCs/>
                <w:color w:val="E65524" w:themeColor="accent6"/>
              </w:rPr>
              <w:t xml:space="preserve">                                                                                          </w:t>
            </w:r>
          </w:p>
          <w:p w14:paraId="380B8B76" w14:textId="06945388" w:rsidR="00426C6B" w:rsidRDefault="000660FF" w:rsidP="00D01D0D">
            <w:commentRangeStart w:id="11"/>
            <w:commentRangeEnd w:id="11"/>
            <w:r>
              <w:rPr>
                <w:rStyle w:val="CommentReference"/>
              </w:rPr>
              <w:lastRenderedPageBreak/>
              <w:commentReference w:id="11"/>
            </w:r>
            <w:r w:rsidR="5944D1F5">
              <w:t xml:space="preserve">      </w:t>
            </w:r>
            <w:commentRangeStart w:id="12"/>
            <w:r w:rsidR="43C4D7D0">
              <w:rPr>
                <w:noProof/>
              </w:rPr>
              <w:drawing>
                <wp:inline distT="0" distB="0" distL="0" distR="0" wp14:anchorId="0DB4278D" wp14:editId="56A297C4">
                  <wp:extent cx="1365885" cy="2429438"/>
                  <wp:effectExtent l="0" t="0" r="571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242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3"/>
            <w:commentRangeEnd w:id="13"/>
            <w:r>
              <w:rPr>
                <w:rStyle w:val="CommentReference"/>
              </w:rPr>
              <w:commentReference w:id="13"/>
            </w:r>
            <w:commentRangeEnd w:id="12"/>
            <w:r>
              <w:rPr>
                <w:rStyle w:val="CommentReference"/>
              </w:rPr>
              <w:commentReference w:id="12"/>
            </w:r>
            <w:r w:rsidR="0031580D">
              <w:t xml:space="preserve">    </w:t>
            </w:r>
            <w:commentRangeStart w:id="14"/>
            <w:commentRangeEnd w:id="14"/>
            <w:r>
              <w:rPr>
                <w:rStyle w:val="CommentReference"/>
              </w:rPr>
              <w:commentReference w:id="14"/>
            </w:r>
            <w:r w:rsidR="0031580D">
              <w:t xml:space="preserve">   </w:t>
            </w:r>
            <w:commentRangeStart w:id="15"/>
            <w:commentRangeEnd w:id="15"/>
            <w:r>
              <w:rPr>
                <w:rStyle w:val="CommentReference"/>
              </w:rPr>
              <w:commentReference w:id="15"/>
            </w:r>
          </w:p>
          <w:p w14:paraId="3F57CCC4" w14:textId="719C67E2" w:rsidR="008E3595" w:rsidRDefault="008E3595" w:rsidP="00D01D0D"/>
        </w:tc>
      </w:tr>
      <w:tr w:rsidR="00426C6B" w14:paraId="7CB4E85C" w14:textId="77777777" w:rsidTr="342160D9">
        <w:tc>
          <w:tcPr>
            <w:tcW w:w="805" w:type="dxa"/>
          </w:tcPr>
          <w:p w14:paraId="0085D6BF" w14:textId="3FD27735" w:rsidR="00426C6B" w:rsidRDefault="003D0A31" w:rsidP="008E07AA">
            <w:pPr>
              <w:jc w:val="center"/>
            </w:pPr>
            <w:r>
              <w:lastRenderedPageBreak/>
              <w:t>17</w:t>
            </w:r>
          </w:p>
        </w:tc>
        <w:tc>
          <w:tcPr>
            <w:tcW w:w="9625" w:type="dxa"/>
          </w:tcPr>
          <w:p w14:paraId="205BB20C" w14:textId="035B810C" w:rsidR="432F6DAC" w:rsidRDefault="432F6DAC" w:rsidP="617526CE">
            <w:pPr>
              <w:spacing w:line="259" w:lineRule="auto"/>
              <w:rPr>
                <w:b/>
                <w:bCs/>
              </w:rPr>
            </w:pPr>
            <w:r>
              <w:t>Y</w:t>
            </w:r>
            <w:r w:rsidR="2EB1DE57">
              <w:t>our</w:t>
            </w:r>
            <w:r>
              <w:t xml:space="preserve"> Comp Portal app is set up and ready for use.</w:t>
            </w:r>
            <w:r w:rsidR="538E969F">
              <w:t xml:space="preserve"> </w:t>
            </w:r>
            <w:r w:rsidR="4DDFF7AC">
              <w:t>If</w:t>
            </w:r>
            <w:r w:rsidR="61852283">
              <w:t xml:space="preserve"> you w</w:t>
            </w:r>
            <w:r w:rsidR="29DEA67E">
              <w:t xml:space="preserve">ould like </w:t>
            </w:r>
            <w:r w:rsidR="61852283">
              <w:t>to</w:t>
            </w:r>
            <w:r w:rsidR="61852283" w:rsidRPr="617526CE">
              <w:rPr>
                <w:b/>
                <w:bCs/>
              </w:rPr>
              <w:t xml:space="preserve"> install the Microsoft Outlook app</w:t>
            </w:r>
            <w:r w:rsidR="61852283">
              <w:t xml:space="preserve"> on your device (to manage your email, calendar, contacts, etc.), please </w:t>
            </w:r>
            <w:r w:rsidR="7AA3B86D" w:rsidRPr="617526CE">
              <w:rPr>
                <w:b/>
                <w:bCs/>
              </w:rPr>
              <w:t>proceed to step 18.</w:t>
            </w:r>
          </w:p>
          <w:p w14:paraId="0DBA0D12" w14:textId="4295A484" w:rsidR="617526CE" w:rsidRDefault="617526CE"/>
          <w:p w14:paraId="298C0BFE" w14:textId="2F371107" w:rsidR="00F80989" w:rsidRPr="008D0EE0" w:rsidRDefault="6F601F55" w:rsidP="617526CE">
            <w:pPr>
              <w:rPr>
                <w:b/>
                <w:bCs/>
                <w:color w:val="C00000"/>
              </w:rPr>
            </w:pPr>
            <w:r w:rsidRPr="617526CE">
              <w:rPr>
                <w:b/>
                <w:bCs/>
                <w:color w:val="C00000"/>
              </w:rPr>
              <w:t>NOTE</w:t>
            </w:r>
            <w:r w:rsidR="63E6CB96" w:rsidRPr="617526CE">
              <w:rPr>
                <w:b/>
                <w:bCs/>
                <w:color w:val="C00000"/>
              </w:rPr>
              <w:t xml:space="preserve">: If you </w:t>
            </w:r>
            <w:r w:rsidRPr="617526CE">
              <w:rPr>
                <w:b/>
                <w:bCs/>
                <w:color w:val="C00000"/>
              </w:rPr>
              <w:t>already have the Outlook mobile app installed</w:t>
            </w:r>
            <w:r w:rsidR="0F4C6CCE" w:rsidRPr="617526CE">
              <w:rPr>
                <w:b/>
                <w:bCs/>
                <w:color w:val="C00000"/>
              </w:rPr>
              <w:t xml:space="preserve"> on your iOS device, please skip to step 21.</w:t>
            </w:r>
          </w:p>
        </w:tc>
      </w:tr>
      <w:tr w:rsidR="00F80989" w14:paraId="7D58F8D3" w14:textId="77777777" w:rsidTr="342160D9">
        <w:tc>
          <w:tcPr>
            <w:tcW w:w="805" w:type="dxa"/>
            <w:shd w:val="clear" w:color="auto" w:fill="383839" w:themeFill="text2" w:themeFillShade="80"/>
          </w:tcPr>
          <w:p w14:paraId="5338B08C" w14:textId="77777777" w:rsidR="00F80989" w:rsidRDefault="00F80989" w:rsidP="008E07AA">
            <w:pPr>
              <w:jc w:val="center"/>
            </w:pPr>
          </w:p>
        </w:tc>
        <w:tc>
          <w:tcPr>
            <w:tcW w:w="9625" w:type="dxa"/>
            <w:shd w:val="clear" w:color="auto" w:fill="383839" w:themeFill="text2" w:themeFillShade="80"/>
          </w:tcPr>
          <w:p w14:paraId="40D9C4A0" w14:textId="77777777" w:rsidR="00F80989" w:rsidRDefault="00F80989" w:rsidP="00D01D0D"/>
        </w:tc>
      </w:tr>
      <w:tr w:rsidR="00F80989" w14:paraId="4AD2ED92" w14:textId="77777777" w:rsidTr="342160D9">
        <w:tc>
          <w:tcPr>
            <w:tcW w:w="805" w:type="dxa"/>
          </w:tcPr>
          <w:p w14:paraId="61811277" w14:textId="17FB4A9A" w:rsidR="00F80989" w:rsidRDefault="00A04C67" w:rsidP="008E07AA">
            <w:pPr>
              <w:jc w:val="center"/>
            </w:pPr>
            <w:r>
              <w:t>18</w:t>
            </w:r>
          </w:p>
        </w:tc>
        <w:tc>
          <w:tcPr>
            <w:tcW w:w="9625" w:type="dxa"/>
          </w:tcPr>
          <w:p w14:paraId="371ABEAF" w14:textId="10927FD6" w:rsidR="00A04C67" w:rsidRDefault="3311AA33" w:rsidP="617526C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617526CE">
              <w:rPr>
                <w:b/>
                <w:bCs/>
              </w:rPr>
              <w:t>Open the Comp Portal app.</w:t>
            </w:r>
            <w:r>
              <w:t xml:space="preserve"> </w:t>
            </w:r>
            <w:r w:rsidR="61852283">
              <w:t>From the Comp Port</w:t>
            </w:r>
            <w:r>
              <w:t>al</w:t>
            </w:r>
            <w:r w:rsidR="61852283">
              <w:t xml:space="preserve"> app,</w:t>
            </w:r>
            <w:r w:rsidR="66243392">
              <w:t xml:space="preserve"> </w:t>
            </w:r>
            <w:r w:rsidR="66243392" w:rsidRPr="617526CE">
              <w:rPr>
                <w:b/>
                <w:bCs/>
              </w:rPr>
              <w:t xml:space="preserve">tap </w:t>
            </w:r>
            <w:r w:rsidR="00ED0DAB" w:rsidRPr="617526CE">
              <w:rPr>
                <w:b/>
                <w:bCs/>
              </w:rPr>
              <w:t>“V</w:t>
            </w:r>
            <w:r w:rsidR="66243392" w:rsidRPr="617526CE">
              <w:rPr>
                <w:b/>
                <w:bCs/>
              </w:rPr>
              <w:t xml:space="preserve">iew All </w:t>
            </w:r>
            <w:r w:rsidR="4B4F4951" w:rsidRPr="617526CE">
              <w:rPr>
                <w:b/>
                <w:bCs/>
              </w:rPr>
              <w:t>A</w:t>
            </w:r>
            <w:r w:rsidR="66243392" w:rsidRPr="617526CE">
              <w:rPr>
                <w:b/>
                <w:bCs/>
              </w:rPr>
              <w:t>pps</w:t>
            </w:r>
            <w:r w:rsidR="62647872">
              <w:t>,</w:t>
            </w:r>
            <w:r w:rsidR="24771F66">
              <w:t>”</w:t>
            </w:r>
            <w:r w:rsidR="61852283">
              <w:t xml:space="preserve"> </w:t>
            </w:r>
            <w:r w:rsidR="7DD67AE9" w:rsidRPr="617526CE">
              <w:rPr>
                <w:b/>
                <w:bCs/>
              </w:rPr>
              <w:t>search for</w:t>
            </w:r>
            <w:r w:rsidR="62647872" w:rsidRPr="617526CE">
              <w:rPr>
                <w:b/>
                <w:bCs/>
              </w:rPr>
              <w:t xml:space="preserve"> Outlook</w:t>
            </w:r>
            <w:r w:rsidR="7DD67AE9">
              <w:t xml:space="preserve"> and </w:t>
            </w:r>
            <w:r w:rsidR="7DD67AE9" w:rsidRPr="617526CE">
              <w:rPr>
                <w:b/>
                <w:bCs/>
              </w:rPr>
              <w:t>double-click</w:t>
            </w:r>
            <w:r w:rsidR="61852283" w:rsidRPr="617526CE">
              <w:rPr>
                <w:b/>
                <w:bCs/>
              </w:rPr>
              <w:t xml:space="preserve"> on</w:t>
            </w:r>
            <w:r w:rsidR="3057F22E" w:rsidRPr="617526CE">
              <w:rPr>
                <w:b/>
                <w:bCs/>
              </w:rPr>
              <w:t xml:space="preserve"> the</w:t>
            </w:r>
            <w:r w:rsidR="61852283" w:rsidRPr="617526CE">
              <w:rPr>
                <w:b/>
                <w:bCs/>
              </w:rPr>
              <w:t xml:space="preserve"> “</w:t>
            </w:r>
            <w:r w:rsidR="3057F22E" w:rsidRPr="617526CE">
              <w:rPr>
                <w:b/>
                <w:bCs/>
              </w:rPr>
              <w:t>Microsoft Outlook</w:t>
            </w:r>
            <w:r w:rsidR="61852283" w:rsidRPr="617526CE">
              <w:rPr>
                <w:b/>
                <w:bCs/>
              </w:rPr>
              <w:t>”</w:t>
            </w:r>
            <w:r w:rsidR="3057F22E" w:rsidRPr="617526CE">
              <w:rPr>
                <w:b/>
                <w:bCs/>
              </w:rPr>
              <w:t xml:space="preserve"> app.</w:t>
            </w:r>
          </w:p>
          <w:p w14:paraId="382FE503" w14:textId="7F98661D" w:rsidR="00727BEC" w:rsidRDefault="0AB1A869" w:rsidP="617526CE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>
              <w:t>The “</w:t>
            </w:r>
            <w:r w:rsidR="3057F22E">
              <w:t>Microsoft Outlook</w:t>
            </w:r>
            <w:r>
              <w:t xml:space="preserve">” screen will appear. </w:t>
            </w:r>
            <w:r w:rsidR="5C4552FF" w:rsidRPr="617526CE">
              <w:rPr>
                <w:b/>
                <w:bCs/>
              </w:rPr>
              <w:t>C</w:t>
            </w:r>
            <w:r w:rsidRPr="617526CE">
              <w:rPr>
                <w:b/>
                <w:bCs/>
              </w:rPr>
              <w:t>lick on the “Install” button.</w:t>
            </w:r>
          </w:p>
          <w:p w14:paraId="3CBC87D9" w14:textId="77777777" w:rsidR="00727BEC" w:rsidRDefault="00727BEC" w:rsidP="00A04C67">
            <w:pPr>
              <w:pStyle w:val="ListParagraph"/>
              <w:ind w:left="360"/>
            </w:pPr>
          </w:p>
          <w:p w14:paraId="1AA11FBE" w14:textId="3B2C8795" w:rsidR="00F80989" w:rsidRPr="00A04C67" w:rsidRDefault="00A04C67" w:rsidP="00D01D0D">
            <w:pPr>
              <w:rPr>
                <w:b/>
                <w:bCs/>
              </w:rPr>
            </w:pPr>
            <w:r>
              <w:t xml:space="preserve">                         </w:t>
            </w:r>
            <w:r w:rsidRPr="00A04C67">
              <w:rPr>
                <w:b/>
                <w:bCs/>
                <w:color w:val="E65524" w:themeColor="accent6"/>
              </w:rPr>
              <w:t xml:space="preserve">A                                                                           </w:t>
            </w:r>
            <w:r>
              <w:rPr>
                <w:b/>
                <w:bCs/>
                <w:color w:val="E65524" w:themeColor="accent6"/>
              </w:rPr>
              <w:t xml:space="preserve">            </w:t>
            </w:r>
            <w:r w:rsidRPr="00A04C67">
              <w:rPr>
                <w:b/>
                <w:bCs/>
                <w:color w:val="E65524" w:themeColor="accent6"/>
              </w:rPr>
              <w:t>B</w:t>
            </w:r>
          </w:p>
          <w:p w14:paraId="63E623B4" w14:textId="6C90A3C7" w:rsidR="00F80989" w:rsidRDefault="0AB1A869" w:rsidP="00D01D0D">
            <w:r>
              <w:t xml:space="preserve">  </w:t>
            </w:r>
            <w:commentRangeStart w:id="16"/>
            <w:r w:rsidR="5349B865">
              <w:rPr>
                <w:noProof/>
              </w:rPr>
              <w:drawing>
                <wp:inline distT="0" distB="0" distL="0" distR="0" wp14:anchorId="03E7EE13" wp14:editId="27572E93">
                  <wp:extent cx="1704975" cy="3032564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30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7"/>
            <w:commentRangeEnd w:id="17"/>
            <w:r w:rsidR="00A04C67">
              <w:rPr>
                <w:rStyle w:val="CommentReference"/>
              </w:rPr>
              <w:commentReference w:id="17"/>
            </w:r>
            <w:commentRangeEnd w:id="16"/>
            <w:r w:rsidR="00A04C67">
              <w:rPr>
                <w:rStyle w:val="CommentReference"/>
              </w:rPr>
              <w:commentReference w:id="16"/>
            </w:r>
            <w:r>
              <w:t xml:space="preserve">                               </w:t>
            </w:r>
            <w:r w:rsidR="3057F22E">
              <w:rPr>
                <w:noProof/>
              </w:rPr>
              <w:drawing>
                <wp:inline distT="0" distB="0" distL="0" distR="0" wp14:anchorId="106B3B54" wp14:editId="4A869035">
                  <wp:extent cx="1676524" cy="2981960"/>
                  <wp:effectExtent l="19050" t="19050" r="19050" b="279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24" cy="29819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FAE3FD0" w14:textId="7D529334" w:rsidR="0050347F" w:rsidRDefault="0050347F" w:rsidP="00D01D0D"/>
        </w:tc>
      </w:tr>
      <w:tr w:rsidR="00F80989" w14:paraId="58F7FF22" w14:textId="77777777" w:rsidTr="342160D9">
        <w:trPr>
          <w:cantSplit/>
        </w:trPr>
        <w:tc>
          <w:tcPr>
            <w:tcW w:w="805" w:type="dxa"/>
          </w:tcPr>
          <w:p w14:paraId="573ABAAD" w14:textId="2337A94E" w:rsidR="00F80989" w:rsidRDefault="003D3975" w:rsidP="008E07AA">
            <w:pPr>
              <w:jc w:val="center"/>
            </w:pPr>
            <w:r>
              <w:lastRenderedPageBreak/>
              <w:t>19</w:t>
            </w:r>
          </w:p>
        </w:tc>
        <w:tc>
          <w:tcPr>
            <w:tcW w:w="9625" w:type="dxa"/>
          </w:tcPr>
          <w:p w14:paraId="5D0DF033" w14:textId="50AF0518" w:rsidR="00A04C67" w:rsidRDefault="61852283" w:rsidP="00A04C67">
            <w:pPr>
              <w:pStyle w:val="ListParagraph"/>
              <w:numPr>
                <w:ilvl w:val="0"/>
                <w:numId w:val="13"/>
              </w:numPr>
            </w:pPr>
            <w:r>
              <w:t>The app</w:t>
            </w:r>
            <w:r w:rsidR="7F419F54">
              <w:t>’s installation status</w:t>
            </w:r>
            <w:r>
              <w:t xml:space="preserve"> will change to “Pending</w:t>
            </w:r>
            <w:r w:rsidR="71923DF4">
              <w:t>.”</w:t>
            </w:r>
            <w:r>
              <w:t xml:space="preserve"> </w:t>
            </w:r>
          </w:p>
          <w:p w14:paraId="4568D7BB" w14:textId="4EB82CFB" w:rsidR="00A04C67" w:rsidRDefault="0AB1A869" w:rsidP="617526CE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  <w:r>
              <w:t xml:space="preserve">Moments later, an “App Installation” message will appear. </w:t>
            </w:r>
            <w:r w:rsidRPr="617526CE">
              <w:rPr>
                <w:b/>
                <w:bCs/>
              </w:rPr>
              <w:t>Click on “Install</w:t>
            </w:r>
            <w:r w:rsidR="569ED40E" w:rsidRPr="617526CE">
              <w:rPr>
                <w:b/>
                <w:bCs/>
              </w:rPr>
              <w:t>.</w:t>
            </w:r>
            <w:r w:rsidRPr="617526CE">
              <w:rPr>
                <w:b/>
                <w:bCs/>
              </w:rPr>
              <w:t>”</w:t>
            </w:r>
          </w:p>
          <w:p w14:paraId="315362D6" w14:textId="4EB9A44A" w:rsidR="00F80989" w:rsidRPr="00A04C67" w:rsidRDefault="00F80989" w:rsidP="00D01D0D">
            <w:pPr>
              <w:rPr>
                <w:b/>
                <w:bCs/>
                <w:color w:val="E65524" w:themeColor="accent6"/>
              </w:rPr>
            </w:pPr>
          </w:p>
          <w:p w14:paraId="42E085C5" w14:textId="748C6F84" w:rsidR="00A04C67" w:rsidRPr="00A04C67" w:rsidRDefault="00A04C67" w:rsidP="00D01D0D">
            <w:pPr>
              <w:rPr>
                <w:b/>
                <w:bCs/>
                <w:color w:val="E65524" w:themeColor="accent6"/>
              </w:rPr>
            </w:pPr>
            <w:r w:rsidRPr="00A04C67">
              <w:rPr>
                <w:b/>
                <w:bCs/>
                <w:color w:val="E65524" w:themeColor="accent6"/>
              </w:rPr>
              <w:t xml:space="preserve">                       A                                                                         B</w:t>
            </w:r>
          </w:p>
          <w:p w14:paraId="4002952E" w14:textId="3303F92A" w:rsidR="00F80989" w:rsidRDefault="00F30324" w:rsidP="00D01D0D">
            <w:r>
              <w:rPr>
                <w:noProof/>
              </w:rPr>
              <w:drawing>
                <wp:inline distT="0" distB="0" distL="0" distR="0" wp14:anchorId="31EC3B9D" wp14:editId="0C731CD8">
                  <wp:extent cx="1510158" cy="2686050"/>
                  <wp:effectExtent l="19050" t="19050" r="13970" b="190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47" cy="27136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04C67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1662C793" wp14:editId="3A7A8245">
                  <wp:extent cx="1524000" cy="2710671"/>
                  <wp:effectExtent l="19050" t="19050" r="19050" b="139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51" cy="27363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85EC3" w14:textId="3E2F84B3" w:rsidR="0050347F" w:rsidRDefault="0050347F" w:rsidP="00D01D0D"/>
        </w:tc>
      </w:tr>
      <w:tr w:rsidR="00F80989" w14:paraId="50EA83C5" w14:textId="77777777" w:rsidTr="342160D9">
        <w:tc>
          <w:tcPr>
            <w:tcW w:w="805" w:type="dxa"/>
          </w:tcPr>
          <w:p w14:paraId="6E5C7217" w14:textId="29ECAD50" w:rsidR="00F80989" w:rsidRDefault="003D3975" w:rsidP="008E07AA">
            <w:pPr>
              <w:jc w:val="center"/>
            </w:pPr>
            <w:r>
              <w:t>20</w:t>
            </w:r>
          </w:p>
        </w:tc>
        <w:tc>
          <w:tcPr>
            <w:tcW w:w="9625" w:type="dxa"/>
          </w:tcPr>
          <w:p w14:paraId="11333C89" w14:textId="77777777" w:rsidR="00F80989" w:rsidRDefault="00F80989" w:rsidP="00D01D0D">
            <w:r>
              <w:t>The app will start installing.</w:t>
            </w:r>
          </w:p>
          <w:p w14:paraId="7E7381EA" w14:textId="77777777" w:rsidR="00F80989" w:rsidRDefault="00F80989" w:rsidP="00D01D0D"/>
          <w:p w14:paraId="2FA9D497" w14:textId="37CC2187" w:rsidR="00F80989" w:rsidRDefault="006041EF" w:rsidP="00D01D0D">
            <w:r>
              <w:rPr>
                <w:noProof/>
              </w:rPr>
              <w:drawing>
                <wp:inline distT="0" distB="0" distL="0" distR="0" wp14:anchorId="293E819D" wp14:editId="2A2E6730">
                  <wp:extent cx="1381625" cy="2457450"/>
                  <wp:effectExtent l="19050" t="19050" r="28575" b="19050"/>
                  <wp:docPr id="40" name="Picture 40" descr="A screen shot of a smart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0038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59" cy="248009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F103C" w14:textId="77777777" w:rsidR="009548F2" w:rsidRDefault="009548F2" w:rsidP="00D01D0D"/>
          <w:p w14:paraId="6B91BC1D" w14:textId="0C22247D" w:rsidR="006041EF" w:rsidRDefault="006041EF" w:rsidP="617526CE"/>
        </w:tc>
      </w:tr>
      <w:tr w:rsidR="00F80989" w14:paraId="4BDF6B1C" w14:textId="77777777" w:rsidTr="342160D9">
        <w:trPr>
          <w:cantSplit/>
        </w:trPr>
        <w:tc>
          <w:tcPr>
            <w:tcW w:w="805" w:type="dxa"/>
          </w:tcPr>
          <w:p w14:paraId="5B8C16D3" w14:textId="64EB70E5" w:rsidR="00F80989" w:rsidRDefault="003D3975" w:rsidP="008E07AA">
            <w:pPr>
              <w:jc w:val="center"/>
            </w:pPr>
            <w:r>
              <w:lastRenderedPageBreak/>
              <w:t>21</w:t>
            </w:r>
          </w:p>
        </w:tc>
        <w:tc>
          <w:tcPr>
            <w:tcW w:w="9625" w:type="dxa"/>
          </w:tcPr>
          <w:p w14:paraId="6FB71572" w14:textId="0653756B" w:rsidR="006455CD" w:rsidRDefault="7DB51C16" w:rsidP="617526CE">
            <w:pPr>
              <w:pStyle w:val="ListParagraph"/>
              <w:numPr>
                <w:ilvl w:val="0"/>
                <w:numId w:val="14"/>
              </w:numPr>
              <w:rPr>
                <w:b/>
                <w:bCs/>
              </w:rPr>
            </w:pPr>
            <w:r>
              <w:t>Open the Outlook app on your device. Your work email account should be listed.</w:t>
            </w:r>
            <w:r w:rsidR="7153E75D">
              <w:t xml:space="preserve"> </w:t>
            </w:r>
            <w:r w:rsidR="7153E75D" w:rsidRPr="617526CE">
              <w:rPr>
                <w:b/>
                <w:bCs/>
              </w:rPr>
              <w:t>Click the “Add Account” button.</w:t>
            </w:r>
            <w:r w:rsidR="7BBC6C22" w:rsidRPr="617526CE">
              <w:rPr>
                <w:b/>
                <w:bCs/>
              </w:rPr>
              <w:t xml:space="preserve"> </w:t>
            </w:r>
          </w:p>
          <w:p w14:paraId="2233B9EC" w14:textId="309DA27A" w:rsidR="00A83D13" w:rsidRDefault="002CEF85" w:rsidP="617526CE">
            <w:pPr>
              <w:pStyle w:val="ListParagraph"/>
              <w:ind w:left="360"/>
              <w:rPr>
                <w:b/>
                <w:bCs/>
                <w:color w:val="C00000"/>
              </w:rPr>
            </w:pPr>
            <w:r w:rsidRPr="617526CE">
              <w:rPr>
                <w:b/>
                <w:bCs/>
                <w:color w:val="C00000"/>
              </w:rPr>
              <w:t>Note</w:t>
            </w:r>
            <w:r w:rsidR="0EF5CDEA" w:rsidRPr="617526CE">
              <w:rPr>
                <w:b/>
                <w:bCs/>
                <w:color w:val="C00000"/>
              </w:rPr>
              <w:t>: I</w:t>
            </w:r>
            <w:r w:rsidRPr="617526CE">
              <w:rPr>
                <w:b/>
                <w:bCs/>
                <w:color w:val="C00000"/>
              </w:rPr>
              <w:t>f you already had the Outlook app installed</w:t>
            </w:r>
            <w:r w:rsidR="39E5ACCA" w:rsidRPr="617526CE">
              <w:rPr>
                <w:b/>
                <w:bCs/>
                <w:color w:val="C00000"/>
              </w:rPr>
              <w:t>,</w:t>
            </w:r>
            <w:r w:rsidRPr="617526CE">
              <w:rPr>
                <w:b/>
                <w:bCs/>
                <w:color w:val="C00000"/>
              </w:rPr>
              <w:t xml:space="preserve"> please look for </w:t>
            </w:r>
            <w:r w:rsidR="32767906" w:rsidRPr="617526CE">
              <w:rPr>
                <w:b/>
                <w:bCs/>
                <w:color w:val="C00000"/>
              </w:rPr>
              <w:t xml:space="preserve">your </w:t>
            </w:r>
            <w:r w:rsidRPr="617526CE">
              <w:rPr>
                <w:b/>
                <w:bCs/>
                <w:color w:val="C00000"/>
              </w:rPr>
              <w:t xml:space="preserve">account in the </w:t>
            </w:r>
            <w:r w:rsidR="7776737D" w:rsidRPr="617526CE">
              <w:rPr>
                <w:b/>
                <w:bCs/>
                <w:color w:val="C00000"/>
              </w:rPr>
              <w:t>“</w:t>
            </w:r>
            <w:r w:rsidRPr="617526CE">
              <w:rPr>
                <w:b/>
                <w:bCs/>
                <w:color w:val="C00000"/>
              </w:rPr>
              <w:t>accounts</w:t>
            </w:r>
            <w:r w:rsidR="7E12713E" w:rsidRPr="617526CE">
              <w:rPr>
                <w:b/>
                <w:bCs/>
                <w:color w:val="C00000"/>
              </w:rPr>
              <w:t>”</w:t>
            </w:r>
            <w:r w:rsidRPr="617526CE">
              <w:rPr>
                <w:b/>
                <w:bCs/>
                <w:color w:val="C00000"/>
              </w:rPr>
              <w:t xml:space="preserve"> pane.</w:t>
            </w:r>
          </w:p>
          <w:p w14:paraId="49E15994" w14:textId="183A2716" w:rsidR="00A04C67" w:rsidRDefault="0AB1A869" w:rsidP="617526CE">
            <w:pPr>
              <w:pStyle w:val="ListParagraph"/>
              <w:numPr>
                <w:ilvl w:val="0"/>
                <w:numId w:val="14"/>
              </w:numPr>
              <w:rPr>
                <w:b/>
                <w:bCs/>
              </w:rPr>
            </w:pPr>
            <w:r>
              <w:t>A message will appear</w:t>
            </w:r>
            <w:r w:rsidR="114AB833">
              <w:t xml:space="preserve"> </w:t>
            </w:r>
            <w:r>
              <w:t xml:space="preserve">telling you that you need to </w:t>
            </w:r>
            <w:r w:rsidRPr="617526CE">
              <w:rPr>
                <w:b/>
                <w:bCs/>
              </w:rPr>
              <w:t>restart the app</w:t>
            </w:r>
            <w:r>
              <w:t xml:space="preserve">. </w:t>
            </w:r>
            <w:r w:rsidRPr="617526CE">
              <w:rPr>
                <w:b/>
                <w:bCs/>
              </w:rPr>
              <w:t>Click the “OK” button.</w:t>
            </w:r>
          </w:p>
          <w:p w14:paraId="265FD909" w14:textId="77777777" w:rsidR="00A04C67" w:rsidRDefault="00A04C67" w:rsidP="00A04C67"/>
          <w:p w14:paraId="1CEEBED8" w14:textId="07D47B3E" w:rsidR="00F80989" w:rsidRPr="001652F7" w:rsidRDefault="001652F7" w:rsidP="00D01D0D">
            <w:pPr>
              <w:rPr>
                <w:b/>
                <w:bCs/>
                <w:color w:val="E65524" w:themeColor="accent6"/>
              </w:rPr>
            </w:pPr>
            <w:r w:rsidRPr="001652F7">
              <w:rPr>
                <w:b/>
                <w:bCs/>
                <w:color w:val="E65524" w:themeColor="accent6"/>
              </w:rPr>
              <w:t xml:space="preserve">                     </w:t>
            </w:r>
            <w:r w:rsidR="000B6ADE">
              <w:rPr>
                <w:b/>
                <w:bCs/>
                <w:color w:val="E65524" w:themeColor="accent6"/>
              </w:rPr>
              <w:t xml:space="preserve">                                </w:t>
            </w:r>
            <w:r w:rsidRPr="001652F7">
              <w:rPr>
                <w:b/>
                <w:bCs/>
                <w:color w:val="E65524" w:themeColor="accent6"/>
              </w:rPr>
              <w:t xml:space="preserve">A                                                                </w:t>
            </w:r>
            <w:r w:rsidR="000805DA">
              <w:rPr>
                <w:b/>
                <w:bCs/>
                <w:color w:val="E65524" w:themeColor="accent6"/>
              </w:rPr>
              <w:t xml:space="preserve">                         </w:t>
            </w:r>
            <w:r w:rsidR="000B6ADE">
              <w:rPr>
                <w:b/>
                <w:bCs/>
                <w:color w:val="E65524" w:themeColor="accent6"/>
              </w:rPr>
              <w:t xml:space="preserve">       </w:t>
            </w:r>
            <w:r w:rsidRPr="001652F7">
              <w:rPr>
                <w:b/>
                <w:bCs/>
                <w:color w:val="E65524" w:themeColor="accent6"/>
              </w:rPr>
              <w:t xml:space="preserve">B                                    </w:t>
            </w:r>
            <w:r w:rsidR="00693E68">
              <w:rPr>
                <w:b/>
                <w:bCs/>
                <w:color w:val="E65524" w:themeColor="accent6"/>
              </w:rPr>
              <w:t xml:space="preserve">                               </w:t>
            </w:r>
          </w:p>
          <w:p w14:paraId="3044C5DF" w14:textId="74770679" w:rsidR="00F80989" w:rsidRDefault="000805DA" w:rsidP="00D01D0D">
            <w:r>
              <w:t xml:space="preserve">             </w:t>
            </w:r>
            <w:r w:rsidR="00E33013">
              <w:rPr>
                <w:noProof/>
              </w:rPr>
              <w:drawing>
                <wp:inline distT="0" distB="0" distL="0" distR="0" wp14:anchorId="331BCFF7" wp14:editId="75169B0D">
                  <wp:extent cx="1475993" cy="260032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99" cy="265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C67">
              <w:t xml:space="preserve">          </w:t>
            </w:r>
            <w:r>
              <w:t xml:space="preserve">      </w:t>
            </w:r>
            <w:r w:rsidR="00A04C67">
              <w:t xml:space="preserve">   </w:t>
            </w:r>
            <w:r w:rsidR="00A04C67">
              <w:rPr>
                <w:noProof/>
              </w:rPr>
              <w:drawing>
                <wp:inline distT="0" distB="0" distL="0" distR="0" wp14:anchorId="16337CAC" wp14:editId="2E6CD0C5">
                  <wp:extent cx="1990054" cy="2538117"/>
                  <wp:effectExtent l="19050" t="19050" r="10795" b="14605"/>
                  <wp:docPr id="42" name="Picture 4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004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222" cy="25472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04C67">
              <w:t xml:space="preserve">              </w:t>
            </w:r>
          </w:p>
          <w:p w14:paraId="3FA3CAAF" w14:textId="09A3830E" w:rsidR="00AD71CF" w:rsidRDefault="00AD71CF" w:rsidP="00D01D0D"/>
          <w:p w14:paraId="60E7691B" w14:textId="5D4D402F" w:rsidR="00AD71CF" w:rsidRDefault="6BB41155" w:rsidP="617526CE">
            <w:pPr>
              <w:pStyle w:val="ListParagraph"/>
              <w:numPr>
                <w:ilvl w:val="0"/>
                <w:numId w:val="14"/>
              </w:numPr>
              <w:rPr>
                <w:b/>
                <w:bCs/>
              </w:rPr>
            </w:pPr>
            <w:r>
              <w:t xml:space="preserve">The Outlook app will close. Go ahead and </w:t>
            </w:r>
            <w:r w:rsidRPr="617526CE">
              <w:rPr>
                <w:b/>
                <w:bCs/>
              </w:rPr>
              <w:t xml:space="preserve">open the Outlook app </w:t>
            </w:r>
            <w:r>
              <w:t xml:space="preserve">once more. </w:t>
            </w:r>
            <w:r w:rsidR="3C417C83">
              <w:t xml:space="preserve">The following pop-ups will appear. </w:t>
            </w:r>
            <w:r w:rsidR="3C417C83" w:rsidRPr="617526CE">
              <w:rPr>
                <w:b/>
                <w:bCs/>
              </w:rPr>
              <w:t>Click “OK”, “Turn On</w:t>
            </w:r>
            <w:r w:rsidR="6B41DDDA" w:rsidRPr="617526CE">
              <w:rPr>
                <w:b/>
                <w:bCs/>
              </w:rPr>
              <w:t>,</w:t>
            </w:r>
            <w:r w:rsidR="3C417C83" w:rsidRPr="617526CE">
              <w:rPr>
                <w:b/>
                <w:bCs/>
              </w:rPr>
              <w:t>” and then “Allow</w:t>
            </w:r>
            <w:r w:rsidR="123E776F" w:rsidRPr="617526CE">
              <w:rPr>
                <w:b/>
                <w:bCs/>
              </w:rPr>
              <w:t>” as shown below.</w:t>
            </w:r>
          </w:p>
          <w:p w14:paraId="52D3D463" w14:textId="77777777" w:rsidR="00AD71CF" w:rsidRDefault="00AD71CF" w:rsidP="00AD71CF">
            <w:pPr>
              <w:pStyle w:val="ListParagraph"/>
              <w:ind w:left="360"/>
            </w:pPr>
          </w:p>
          <w:p w14:paraId="75DEB725" w14:textId="29DAA665" w:rsidR="00AD71CF" w:rsidRDefault="00AD71CF" w:rsidP="00AD71CF">
            <w:r>
              <w:t xml:space="preserve">                       </w:t>
            </w:r>
            <w:r w:rsidR="00A83D13">
              <w:t xml:space="preserve">                                                               </w:t>
            </w:r>
            <w:r w:rsidRPr="00AD71CF">
              <w:rPr>
                <w:b/>
                <w:bCs/>
                <w:color w:val="E65524" w:themeColor="accent6"/>
              </w:rPr>
              <w:t>C</w:t>
            </w:r>
          </w:p>
          <w:p w14:paraId="28547A2A" w14:textId="41405355" w:rsidR="00F80989" w:rsidRDefault="3C417C83" w:rsidP="006041EF">
            <w:r>
              <w:t xml:space="preserve">      </w:t>
            </w:r>
            <w:r w:rsidR="2F7E712A">
              <w:rPr>
                <w:noProof/>
              </w:rPr>
              <w:drawing>
                <wp:inline distT="0" distB="0" distL="0" distR="0" wp14:anchorId="4F6C65EE" wp14:editId="54AD3EE1">
                  <wp:extent cx="5806385" cy="2098363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385" cy="209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8F2" w14:paraId="3BF07FB5" w14:textId="77777777" w:rsidTr="342160D9">
        <w:trPr>
          <w:cantSplit/>
        </w:trPr>
        <w:tc>
          <w:tcPr>
            <w:tcW w:w="805" w:type="dxa"/>
          </w:tcPr>
          <w:p w14:paraId="5DEC55D3" w14:textId="6BF02D44" w:rsidR="009548F2" w:rsidRDefault="009548F2" w:rsidP="009548F2">
            <w:pPr>
              <w:jc w:val="center"/>
            </w:pPr>
            <w:r>
              <w:t>22</w:t>
            </w:r>
          </w:p>
        </w:tc>
        <w:tc>
          <w:tcPr>
            <w:tcW w:w="9625" w:type="dxa"/>
          </w:tcPr>
          <w:p w14:paraId="10796ABE" w14:textId="1B4702A4" w:rsidR="009548F2" w:rsidRPr="00885E3D" w:rsidRDefault="009548F2" w:rsidP="009548F2">
            <w:pPr>
              <w:rPr>
                <w:b/>
                <w:bCs/>
                <w:color w:val="C00000"/>
              </w:rPr>
            </w:pPr>
            <w:r w:rsidRPr="00885E3D">
              <w:rPr>
                <w:b/>
                <w:bCs/>
              </w:rPr>
              <w:t>If you already have Microsoft Teams installed on your phone</w:t>
            </w:r>
            <w:r w:rsidR="00885E3D" w:rsidRPr="00885E3D">
              <w:rPr>
                <w:b/>
                <w:bCs/>
                <w:color w:val="C00000"/>
              </w:rPr>
              <w:t>:</w:t>
            </w:r>
            <w:r w:rsidRPr="00885E3D">
              <w:rPr>
                <w:b/>
                <w:bCs/>
                <w:color w:val="C00000"/>
              </w:rPr>
              <w:t xml:space="preserve"> </w:t>
            </w:r>
            <w:proofErr w:type="gramStart"/>
            <w:r w:rsidRPr="00885E3D">
              <w:rPr>
                <w:b/>
                <w:bCs/>
                <w:color w:val="C00000"/>
              </w:rPr>
              <w:t>DELETE</w:t>
            </w:r>
            <w:proofErr w:type="gramEnd"/>
            <w:r w:rsidRPr="00885E3D">
              <w:rPr>
                <w:b/>
                <w:bCs/>
                <w:color w:val="C00000"/>
              </w:rPr>
              <w:t xml:space="preserve"> the app (UNINSTALL). </w:t>
            </w:r>
          </w:p>
          <w:p w14:paraId="4EA57118" w14:textId="77777777" w:rsidR="009548F2" w:rsidRDefault="009548F2" w:rsidP="009548F2"/>
        </w:tc>
      </w:tr>
      <w:tr w:rsidR="009548F2" w14:paraId="440E0CDB" w14:textId="77777777" w:rsidTr="342160D9">
        <w:trPr>
          <w:cantSplit/>
        </w:trPr>
        <w:tc>
          <w:tcPr>
            <w:tcW w:w="805" w:type="dxa"/>
          </w:tcPr>
          <w:p w14:paraId="1C33F812" w14:textId="066EA7B5" w:rsidR="009548F2" w:rsidRDefault="009548F2" w:rsidP="009548F2">
            <w:pPr>
              <w:jc w:val="center"/>
            </w:pPr>
            <w:r>
              <w:t>23</w:t>
            </w:r>
          </w:p>
        </w:tc>
        <w:tc>
          <w:tcPr>
            <w:tcW w:w="9625" w:type="dxa"/>
          </w:tcPr>
          <w:p w14:paraId="06852860" w14:textId="77777777" w:rsidR="009548F2" w:rsidRDefault="009548F2" w:rsidP="009548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9548F2">
              <w:rPr>
                <w:b/>
                <w:bCs/>
              </w:rPr>
              <w:t>Open the Comp Portal app.</w:t>
            </w:r>
            <w:r>
              <w:t xml:space="preserve"> From the Comp Portal app, </w:t>
            </w:r>
            <w:r w:rsidRPr="009548F2">
              <w:rPr>
                <w:b/>
                <w:bCs/>
              </w:rPr>
              <w:t>tap “View All Apps</w:t>
            </w:r>
            <w:r>
              <w:t xml:space="preserve">,” </w:t>
            </w:r>
            <w:r w:rsidRPr="009548F2">
              <w:rPr>
                <w:b/>
                <w:bCs/>
              </w:rPr>
              <w:t xml:space="preserve">search for </w:t>
            </w:r>
            <w:r>
              <w:rPr>
                <w:b/>
                <w:bCs/>
              </w:rPr>
              <w:t>Microsoft Teams</w:t>
            </w:r>
            <w:r>
              <w:t xml:space="preserve"> and </w:t>
            </w:r>
            <w:r w:rsidRPr="009548F2">
              <w:rPr>
                <w:b/>
                <w:bCs/>
              </w:rPr>
              <w:t xml:space="preserve">click on the “Microsoft </w:t>
            </w:r>
            <w:r>
              <w:rPr>
                <w:b/>
                <w:bCs/>
              </w:rPr>
              <w:t>Teams</w:t>
            </w:r>
            <w:r w:rsidRPr="009548F2">
              <w:rPr>
                <w:b/>
                <w:bCs/>
              </w:rPr>
              <w:t>” app.</w:t>
            </w:r>
          </w:p>
          <w:p w14:paraId="3D6A8F24" w14:textId="77777777" w:rsidR="009548F2" w:rsidRPr="009548F2" w:rsidRDefault="009548F2" w:rsidP="009548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t xml:space="preserve">The “Microsoft Teams” screen will appear. </w:t>
            </w:r>
            <w:r w:rsidRPr="009548F2">
              <w:rPr>
                <w:b/>
                <w:bCs/>
              </w:rPr>
              <w:t>Click on the “Install” button.</w:t>
            </w:r>
          </w:p>
          <w:p w14:paraId="10C0807E" w14:textId="77777777" w:rsidR="009548F2" w:rsidRDefault="009548F2" w:rsidP="009548F2"/>
        </w:tc>
      </w:tr>
      <w:tr w:rsidR="009548F2" w14:paraId="176F9852" w14:textId="77777777" w:rsidTr="342160D9">
        <w:trPr>
          <w:cantSplit/>
        </w:trPr>
        <w:tc>
          <w:tcPr>
            <w:tcW w:w="805" w:type="dxa"/>
          </w:tcPr>
          <w:p w14:paraId="73A30A32" w14:textId="3750C306" w:rsidR="009548F2" w:rsidRDefault="009548F2" w:rsidP="009548F2">
            <w:pPr>
              <w:jc w:val="center"/>
            </w:pPr>
            <w:r>
              <w:t>24</w:t>
            </w:r>
          </w:p>
        </w:tc>
        <w:tc>
          <w:tcPr>
            <w:tcW w:w="9625" w:type="dxa"/>
          </w:tcPr>
          <w:p w14:paraId="50CB0444" w14:textId="5C1ED166" w:rsidR="009548F2" w:rsidRPr="009548F2" w:rsidRDefault="009548F2" w:rsidP="009548F2">
            <w:pPr>
              <w:numPr>
                <w:ilvl w:val="0"/>
                <w:numId w:val="1"/>
              </w:numPr>
              <w:rPr>
                <w:b/>
                <w:bCs/>
              </w:rPr>
            </w:pPr>
            <w:r>
              <w:t xml:space="preserve">Once Teams is downloaded on your device, you can login with your O365 login and password. </w:t>
            </w:r>
          </w:p>
        </w:tc>
      </w:tr>
    </w:tbl>
    <w:p w14:paraId="331B694D" w14:textId="3CE7B23D" w:rsidR="00D01D0D" w:rsidRDefault="00D01D0D" w:rsidP="617526CE"/>
    <w:p w14:paraId="7B17FA43" w14:textId="4F09CCFF" w:rsidR="00147D5A" w:rsidRDefault="00147D5A" w:rsidP="00147D5A">
      <w:pPr>
        <w:pStyle w:val="IntenseQuote"/>
        <w:rPr>
          <w:sz w:val="48"/>
          <w:szCs w:val="48"/>
        </w:rPr>
      </w:pPr>
      <w:r w:rsidRPr="617526CE">
        <w:rPr>
          <w:sz w:val="48"/>
          <w:szCs w:val="48"/>
        </w:rPr>
        <w:lastRenderedPageBreak/>
        <w:t>Comp Portal App FAQs</w:t>
      </w:r>
    </w:p>
    <w:p w14:paraId="5EAEED3F" w14:textId="794E6323" w:rsidR="00943C97" w:rsidRDefault="00943C97" w:rsidP="617526CE">
      <w:pPr>
        <w:rPr>
          <w:b/>
          <w:bCs/>
        </w:rPr>
      </w:pPr>
      <w:r w:rsidRPr="617526CE">
        <w:rPr>
          <w:b/>
          <w:bCs/>
          <w:color w:val="0079C1" w:themeColor="accent1"/>
        </w:rPr>
        <w:t>Q</w:t>
      </w:r>
      <w:r w:rsidRPr="617526CE">
        <w:rPr>
          <w:b/>
          <w:bCs/>
        </w:rPr>
        <w:t xml:space="preserve">. Who </w:t>
      </w:r>
      <w:proofErr w:type="gramStart"/>
      <w:r w:rsidRPr="617526CE">
        <w:rPr>
          <w:b/>
          <w:bCs/>
        </w:rPr>
        <w:t>do</w:t>
      </w:r>
      <w:proofErr w:type="gramEnd"/>
      <w:r w:rsidRPr="617526CE">
        <w:rPr>
          <w:b/>
          <w:bCs/>
        </w:rPr>
        <w:t xml:space="preserve"> I contact if I have issues following this guide?</w:t>
      </w:r>
    </w:p>
    <w:p w14:paraId="6CE65FC0" w14:textId="39C990AF" w:rsidR="00617786" w:rsidRDefault="00943C97" w:rsidP="617526CE">
      <w:r w:rsidRPr="617526CE">
        <w:rPr>
          <w:b/>
          <w:bCs/>
          <w:color w:val="0079C1" w:themeColor="accent1"/>
        </w:rPr>
        <w:t xml:space="preserve">A. </w:t>
      </w:r>
      <w:r>
        <w:t xml:space="preserve">Please contact the </w:t>
      </w:r>
      <w:r w:rsidR="00794D78">
        <w:t>Global Service Desk</w:t>
      </w:r>
      <w:r w:rsidR="73312A3E">
        <w:t xml:space="preserve"> at 770-663-2020.</w:t>
      </w:r>
    </w:p>
    <w:p w14:paraId="159A342A" w14:textId="49DBD749" w:rsidR="00147D5A" w:rsidRDefault="00147D5A" w:rsidP="617526CE">
      <w:pPr>
        <w:rPr>
          <w:b/>
          <w:bCs/>
        </w:rPr>
      </w:pPr>
      <w:r w:rsidRPr="617526CE">
        <w:rPr>
          <w:b/>
          <w:bCs/>
          <w:color w:val="0079C1" w:themeColor="accent1"/>
        </w:rPr>
        <w:t>Q</w:t>
      </w:r>
      <w:r w:rsidRPr="617526CE">
        <w:rPr>
          <w:b/>
          <w:bCs/>
        </w:rPr>
        <w:t>. How do I change my iOS device unlock passcode if I forget it or want it reset?</w:t>
      </w:r>
    </w:p>
    <w:p w14:paraId="58C6E440" w14:textId="586D6AEA" w:rsidR="00147D5A" w:rsidRDefault="00147D5A" w:rsidP="00147D5A">
      <w:r w:rsidRPr="617526CE">
        <w:rPr>
          <w:b/>
          <w:bCs/>
          <w:color w:val="0079C1" w:themeColor="accent1"/>
        </w:rPr>
        <w:t>A.</w:t>
      </w:r>
      <w:r w:rsidRPr="617526CE">
        <w:rPr>
          <w:color w:val="0079C1" w:themeColor="accent1"/>
        </w:rPr>
        <w:t xml:space="preserve"> </w:t>
      </w:r>
      <w:r w:rsidR="009E6373">
        <w:t>Please c</w:t>
      </w:r>
      <w:r>
        <w:t>ontact the Global Service Desk so that they can reset this for you.</w:t>
      </w:r>
    </w:p>
    <w:p w14:paraId="6C8E9FA1" w14:textId="14A28A1E" w:rsidR="00147D5A" w:rsidRDefault="00147D5A" w:rsidP="617526CE">
      <w:pPr>
        <w:rPr>
          <w:b/>
          <w:bCs/>
        </w:rPr>
      </w:pPr>
      <w:r w:rsidRPr="617526CE">
        <w:rPr>
          <w:b/>
          <w:bCs/>
          <w:color w:val="0079C1" w:themeColor="accent1"/>
        </w:rPr>
        <w:t>Q.</w:t>
      </w:r>
      <w:r w:rsidRPr="617526CE">
        <w:rPr>
          <w:b/>
          <w:bCs/>
        </w:rPr>
        <w:t xml:space="preserve"> What happens if I enter the iOS device unlock passcode too many times?</w:t>
      </w:r>
    </w:p>
    <w:p w14:paraId="0C136A43" w14:textId="6E07B3B0" w:rsidR="00147D5A" w:rsidRPr="00A45A12" w:rsidRDefault="00147D5A" w:rsidP="00147D5A">
      <w:pPr>
        <w:rPr>
          <w:b/>
          <w:bCs/>
          <w:color w:val="E65524" w:themeColor="accent6"/>
        </w:rPr>
      </w:pPr>
      <w:r w:rsidRPr="617526CE">
        <w:rPr>
          <w:b/>
          <w:bCs/>
          <w:color w:val="0079C1" w:themeColor="accent1"/>
        </w:rPr>
        <w:t>A.</w:t>
      </w:r>
      <w:r w:rsidRPr="617526CE">
        <w:rPr>
          <w:color w:val="0079C1" w:themeColor="accent1"/>
        </w:rPr>
        <w:t xml:space="preserve"> </w:t>
      </w:r>
      <w:r>
        <w:t xml:space="preserve">After </w:t>
      </w:r>
      <w:r w:rsidR="00314499" w:rsidRPr="617526CE">
        <w:rPr>
          <w:b/>
          <w:bCs/>
          <w:color w:val="C00000"/>
          <w:sz w:val="24"/>
          <w:szCs w:val="24"/>
        </w:rPr>
        <w:t>10</w:t>
      </w:r>
      <w:r w:rsidRPr="617526CE">
        <w:rPr>
          <w:color w:val="C00000"/>
        </w:rPr>
        <w:t xml:space="preserve"> </w:t>
      </w:r>
      <w:r>
        <w:t>incorrect passcode attempts</w:t>
      </w:r>
      <w:r w:rsidR="00535A08">
        <w:t>,</w:t>
      </w:r>
      <w:r>
        <w:t xml:space="preserve"> the device </w:t>
      </w:r>
      <w:r w:rsidRPr="617526CE">
        <w:rPr>
          <w:b/>
          <w:bCs/>
          <w:color w:val="C00000"/>
        </w:rPr>
        <w:t xml:space="preserve">will </w:t>
      </w:r>
      <w:r w:rsidR="00B50370" w:rsidRPr="617526CE">
        <w:rPr>
          <w:b/>
          <w:bCs/>
          <w:color w:val="C00000"/>
        </w:rPr>
        <w:t>erase back to factory default</w:t>
      </w:r>
      <w:r>
        <w:t xml:space="preserve">. </w:t>
      </w:r>
      <w:r w:rsidR="00B50370">
        <w:t>For this reason</w:t>
      </w:r>
      <w:r>
        <w:t>, we recommend you call the Global Service Desk to have your iOS device passcode reset</w:t>
      </w:r>
      <w:r w:rsidR="00B50370">
        <w:t xml:space="preserve"> if you fail after a few times</w:t>
      </w:r>
      <w:r>
        <w:t xml:space="preserve">.  </w:t>
      </w:r>
    </w:p>
    <w:p w14:paraId="3B9DA856" w14:textId="24DDFB19" w:rsidR="00147D5A" w:rsidRDefault="00147D5A" w:rsidP="617526CE">
      <w:pPr>
        <w:rPr>
          <w:b/>
          <w:bCs/>
        </w:rPr>
      </w:pPr>
      <w:r w:rsidRPr="617526CE">
        <w:rPr>
          <w:b/>
          <w:bCs/>
          <w:color w:val="0079C1" w:themeColor="accent1"/>
        </w:rPr>
        <w:t xml:space="preserve">Q. </w:t>
      </w:r>
      <w:r w:rsidRPr="617526CE">
        <w:rPr>
          <w:b/>
          <w:bCs/>
        </w:rPr>
        <w:t>How often do I have to change my iOS device unlock passcode?</w:t>
      </w:r>
    </w:p>
    <w:p w14:paraId="72F6C646" w14:textId="6C5FB9AC" w:rsidR="00147D5A" w:rsidRPr="00147D5A" w:rsidRDefault="00147D5A" w:rsidP="00147D5A">
      <w:r w:rsidRPr="005A6810">
        <w:rPr>
          <w:b/>
          <w:bCs/>
          <w:color w:val="0079C1" w:themeColor="text1"/>
        </w:rPr>
        <w:t>A.</w:t>
      </w:r>
      <w:r w:rsidRPr="005A6810">
        <w:rPr>
          <w:color w:val="0079C1" w:themeColor="text1"/>
        </w:rPr>
        <w:t xml:space="preserve"> </w:t>
      </w:r>
      <w:r>
        <w:t xml:space="preserve">Your iOS device will prompt you to change it every </w:t>
      </w:r>
      <w:r w:rsidR="000E6DF3">
        <w:t>90</w:t>
      </w:r>
      <w:r>
        <w:t xml:space="preserve"> days.</w:t>
      </w:r>
    </w:p>
    <w:sectPr w:rsidR="00147D5A" w:rsidRPr="00147D5A" w:rsidSect="00AB0790">
      <w:headerReference w:type="default" r:id="rId56"/>
      <w:footerReference w:type="default" r:id="rId57"/>
      <w:pgSz w:w="12240" w:h="15840"/>
      <w:pgMar w:top="720" w:right="720" w:bottom="720" w:left="720" w:header="720" w:footer="265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eddi Strassburger" w:date="2024-08-09T15:15:00Z" w:initials="TS">
    <w:p w14:paraId="02618326" w14:textId="022A176D" w:rsidR="00A45A12" w:rsidRDefault="00A45A12">
      <w:pPr>
        <w:pStyle w:val="CommentText"/>
      </w:pPr>
      <w:r>
        <w:rPr>
          <w:rStyle w:val="CommentReference"/>
        </w:rPr>
        <w:annotationRef/>
      </w:r>
      <w:r>
        <w:t>Is this logo still on track to be replaced with the new DDP logo?</w:t>
      </w:r>
    </w:p>
  </w:comment>
  <w:comment w:id="1" w:author="Strassburger, Teddi" w:date="2024-08-02T16:30:00Z" w:initials="ST">
    <w:p w14:paraId="7E054D31" w14:textId="2EC0F6FE" w:rsidR="617526CE" w:rsidRDefault="617526CE">
      <w:pPr>
        <w:pStyle w:val="CommentText"/>
      </w:pPr>
      <w:r>
        <w:t>Do we have updated screenshots for these two screens?</w:t>
      </w:r>
      <w:r>
        <w:rPr>
          <w:rStyle w:val="CommentReference"/>
        </w:rPr>
        <w:annotationRef/>
      </w:r>
    </w:p>
  </w:comment>
  <w:comment w:id="2" w:author="Wehler, Dustin" w:date="2024-08-07T16:51:00Z" w:initials="DW">
    <w:p w14:paraId="37A501BE" w14:textId="77777777" w:rsidR="002749C2" w:rsidRDefault="002749C2" w:rsidP="002749C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These are the </w:t>
      </w:r>
      <w:proofErr w:type="gramStart"/>
      <w:r>
        <w:rPr>
          <w:color w:val="000000"/>
          <w:sz w:val="20"/>
          <w:szCs w:val="20"/>
        </w:rPr>
        <w:t>same..</w:t>
      </w:r>
      <w:proofErr w:type="gramEnd"/>
      <w:r>
        <w:rPr>
          <w:color w:val="000000"/>
          <w:sz w:val="20"/>
          <w:szCs w:val="20"/>
        </w:rPr>
        <w:t xml:space="preserve"> no change</w:t>
      </w:r>
    </w:p>
    <w:p w14:paraId="51150B5F" w14:textId="77777777" w:rsidR="002749C2" w:rsidRDefault="002749C2" w:rsidP="002749C2"/>
  </w:comment>
  <w:comment w:id="4" w:author="Strassburger, Teddi" w:date="2024-08-02T16:30:00Z" w:initials="ST">
    <w:p w14:paraId="54C87308" w14:textId="5B9C2EFC" w:rsidR="617526CE" w:rsidRDefault="617526CE">
      <w:pPr>
        <w:pStyle w:val="CommentText"/>
      </w:pPr>
      <w:r>
        <w:t>Will it say "Wesco Inc." or something else?</w:t>
      </w:r>
      <w:r>
        <w:rPr>
          <w:rStyle w:val="CommentReference"/>
        </w:rPr>
        <w:annotationRef/>
      </w:r>
    </w:p>
  </w:comment>
  <w:comment w:id="5" w:author="Wehler, Dustin" w:date="2024-08-07T16:51:00Z" w:initials="DW">
    <w:p w14:paraId="155DB948" w14:textId="77777777" w:rsidR="002749C2" w:rsidRDefault="002749C2" w:rsidP="002749C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At this point it will still say </w:t>
      </w:r>
      <w:proofErr w:type="spellStart"/>
      <w:r>
        <w:rPr>
          <w:color w:val="000000"/>
          <w:sz w:val="20"/>
          <w:szCs w:val="20"/>
        </w:rPr>
        <w:t>wesco</w:t>
      </w:r>
      <w:proofErr w:type="spellEnd"/>
    </w:p>
    <w:p w14:paraId="006C4A4C" w14:textId="77777777" w:rsidR="002749C2" w:rsidRDefault="002749C2" w:rsidP="002749C2"/>
  </w:comment>
  <w:comment w:id="3" w:author="Teddi Strassburger" w:date="2024-08-09T15:18:00Z" w:initials="TS">
    <w:p w14:paraId="38B65A4A" w14:textId="407D06DD" w:rsidR="00A45A12" w:rsidRDefault="00A45A12">
      <w:pPr>
        <w:pStyle w:val="CommentText"/>
      </w:pPr>
      <w:r>
        <w:rPr>
          <w:rStyle w:val="CommentReference"/>
        </w:rPr>
        <w:annotationRef/>
      </w:r>
      <w:r>
        <w:t>JW – IT has informed us that this will say “Wesco” here. Flagging for your awareness.</w:t>
      </w:r>
    </w:p>
  </w:comment>
  <w:comment w:id="6" w:author="Strassburger, Teddi" w:date="2024-08-02T16:51:00Z" w:initials="ST">
    <w:p w14:paraId="7AA6636D" w14:textId="709D090B" w:rsidR="617526CE" w:rsidRDefault="617526CE">
      <w:pPr>
        <w:pStyle w:val="CommentText"/>
      </w:pPr>
      <w:r>
        <w:t>Do we have an updated screenshot for this?</w:t>
      </w:r>
      <w:r>
        <w:rPr>
          <w:rStyle w:val="CommentReference"/>
        </w:rPr>
        <w:annotationRef/>
      </w:r>
    </w:p>
    <w:p w14:paraId="32D5C6FC" w14:textId="03C9DD5B" w:rsidR="617526CE" w:rsidRDefault="617526CE">
      <w:pPr>
        <w:pStyle w:val="CommentText"/>
      </w:pPr>
    </w:p>
  </w:comment>
  <w:comment w:id="8" w:author="Strassburger, Teddi" w:date="2024-08-02T16:52:00Z" w:initials="ST">
    <w:p w14:paraId="4B9A7F01" w14:textId="30E00BC2" w:rsidR="617526CE" w:rsidRDefault="617526CE">
      <w:pPr>
        <w:pStyle w:val="CommentText"/>
      </w:pPr>
      <w:r>
        <w:t>What about this one?</w:t>
      </w:r>
      <w:r>
        <w:rPr>
          <w:rStyle w:val="CommentReference"/>
        </w:rPr>
        <w:annotationRef/>
      </w:r>
    </w:p>
  </w:comment>
  <w:comment w:id="7" w:author="Desormoux, Jennifer" w:date="2021-08-12T21:18:00Z" w:initials="JD">
    <w:p w14:paraId="3337741B" w14:textId="240E9716" w:rsidR="000660FF" w:rsidRDefault="000660FF">
      <w:pPr>
        <w:pStyle w:val="CommentText"/>
      </w:pPr>
      <w:r>
        <w:rPr>
          <w:rStyle w:val="CommentReference"/>
        </w:rPr>
        <w:annotationRef/>
      </w:r>
      <w:r>
        <w:t>update</w:t>
      </w:r>
    </w:p>
  </w:comment>
  <w:comment w:id="9" w:author="Strassburger, Teddi" w:date="2024-08-02T16:53:00Z" w:initials="ST">
    <w:p w14:paraId="251A1768" w14:textId="473E9C97" w:rsidR="617526CE" w:rsidRDefault="617526CE">
      <w:pPr>
        <w:pStyle w:val="CommentText"/>
      </w:pPr>
      <w:r>
        <w:t>Same for these screenshots?</w:t>
      </w:r>
      <w:r>
        <w:rPr>
          <w:rStyle w:val="CommentReference"/>
        </w:rPr>
        <w:annotationRef/>
      </w:r>
    </w:p>
  </w:comment>
  <w:comment w:id="10" w:author="Strassburger, Teddi" w:date="2024-08-02T16:56:00Z" w:initials="ST">
    <w:p w14:paraId="60F84F80" w14:textId="55269A44" w:rsidR="617526CE" w:rsidRDefault="617526CE">
      <w:pPr>
        <w:pStyle w:val="CommentText"/>
      </w:pPr>
      <w:r>
        <w:t>Same for these screenshots?</w:t>
      </w:r>
      <w:r>
        <w:rPr>
          <w:rStyle w:val="CommentReference"/>
        </w:rPr>
        <w:annotationRef/>
      </w:r>
    </w:p>
  </w:comment>
  <w:comment w:id="11" w:author="Desormoux, Jennifer" w:date="2021-08-12T21:21:00Z" w:initials="JD">
    <w:p w14:paraId="3225338A" w14:textId="4F07A903" w:rsidR="000660FF" w:rsidRDefault="000660FF">
      <w:pPr>
        <w:pStyle w:val="CommentText"/>
      </w:pPr>
      <w:r>
        <w:rPr>
          <w:rStyle w:val="CommentReference"/>
        </w:rPr>
        <w:annotationRef/>
      </w:r>
      <w:r>
        <w:t>Need new screenshot</w:t>
      </w:r>
    </w:p>
  </w:comment>
  <w:comment w:id="13" w:author="Desormoux, Jennifer" w:date="2021-08-12T21:21:00Z" w:initials="JD">
    <w:p w14:paraId="73EBC8B4" w14:textId="366FB5A7" w:rsidR="000660FF" w:rsidRDefault="000660FF">
      <w:pPr>
        <w:pStyle w:val="CommentText"/>
      </w:pPr>
      <w:r>
        <w:rPr>
          <w:rStyle w:val="CommentReference"/>
        </w:rPr>
        <w:annotationRef/>
      </w:r>
      <w:r>
        <w:t>Need new screenshot</w:t>
      </w:r>
    </w:p>
  </w:comment>
  <w:comment w:id="12" w:author="Strassburger, Teddi" w:date="2024-08-02T16:58:00Z" w:initials="ST">
    <w:p w14:paraId="3514CA82" w14:textId="5CFF6E92" w:rsidR="617526CE" w:rsidRDefault="617526CE">
      <w:pPr>
        <w:pStyle w:val="CommentText"/>
      </w:pPr>
      <w:r>
        <w:t>What about this screenshot?</w:t>
      </w:r>
      <w:r>
        <w:rPr>
          <w:rStyle w:val="CommentReference"/>
        </w:rPr>
        <w:annotationRef/>
      </w:r>
    </w:p>
  </w:comment>
  <w:comment w:id="14" w:author="Desormoux, Jennifer" w:date="2021-08-12T21:21:00Z" w:initials="JD">
    <w:p w14:paraId="7698A2A1" w14:textId="23068A62" w:rsidR="000660FF" w:rsidRDefault="000660FF">
      <w:pPr>
        <w:pStyle w:val="CommentText"/>
      </w:pPr>
      <w:r>
        <w:rPr>
          <w:rStyle w:val="CommentReference"/>
        </w:rPr>
        <w:annotationRef/>
      </w:r>
      <w:r>
        <w:t>Need new screenshot</w:t>
      </w:r>
    </w:p>
  </w:comment>
  <w:comment w:id="15" w:author="Desormoux, Jennifer" w:date="2021-08-12T21:21:00Z" w:initials="JD">
    <w:p w14:paraId="4CF7860D" w14:textId="48EB2E28" w:rsidR="000660FF" w:rsidRDefault="000660FF">
      <w:pPr>
        <w:pStyle w:val="CommentText"/>
      </w:pPr>
      <w:r>
        <w:rPr>
          <w:rStyle w:val="CommentReference"/>
        </w:rPr>
        <w:annotationRef/>
      </w:r>
      <w:r>
        <w:t>Need new screenshot</w:t>
      </w:r>
    </w:p>
  </w:comment>
  <w:comment w:id="17" w:author="Desormoux, Jennifer" w:date="2021-08-12T21:21:00Z" w:initials="JD">
    <w:p w14:paraId="27109031" w14:textId="45A532AD" w:rsidR="000660FF" w:rsidRDefault="000660FF">
      <w:pPr>
        <w:pStyle w:val="CommentText"/>
      </w:pPr>
      <w:r>
        <w:rPr>
          <w:rStyle w:val="CommentReference"/>
        </w:rPr>
        <w:annotationRef/>
      </w:r>
      <w:r>
        <w:t>Need new screenshot</w:t>
      </w:r>
    </w:p>
  </w:comment>
  <w:comment w:id="16" w:author="Strassburger, Teddi" w:date="2024-08-02T17:00:00Z" w:initials="ST">
    <w:p w14:paraId="2562F495" w14:textId="015B4652" w:rsidR="617526CE" w:rsidRDefault="617526CE">
      <w:pPr>
        <w:pStyle w:val="CommentText"/>
      </w:pPr>
      <w:r>
        <w:t>What about this screenshot? Will the banner at the top remain green?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618326" w15:done="0"/>
  <w15:commentEx w15:paraId="7E054D31" w15:done="1"/>
  <w15:commentEx w15:paraId="51150B5F" w15:paraIdParent="7E054D31" w15:done="1"/>
  <w15:commentEx w15:paraId="54C87308" w15:done="1"/>
  <w15:commentEx w15:paraId="006C4A4C" w15:paraIdParent="54C87308" w15:done="1"/>
  <w15:commentEx w15:paraId="38B65A4A" w15:done="0"/>
  <w15:commentEx w15:paraId="32D5C6FC" w15:done="1"/>
  <w15:commentEx w15:paraId="4B9A7F01" w15:done="1"/>
  <w15:commentEx w15:paraId="3337741B" w15:done="1"/>
  <w15:commentEx w15:paraId="251A1768" w15:done="1"/>
  <w15:commentEx w15:paraId="60F84F80" w15:done="0"/>
  <w15:commentEx w15:paraId="3225338A" w15:done="1"/>
  <w15:commentEx w15:paraId="73EBC8B4" w15:done="1"/>
  <w15:commentEx w15:paraId="3514CA82" w15:done="0"/>
  <w15:commentEx w15:paraId="7698A2A1" w15:done="1"/>
  <w15:commentEx w15:paraId="4CF7860D" w15:done="1"/>
  <w15:commentEx w15:paraId="27109031" w15:done="1"/>
  <w15:commentEx w15:paraId="2562F49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E31AAB1" w16cex:dateUtc="2024-08-02T20:30:00Z"/>
  <w16cex:commentExtensible w16cex:durableId="3870DCD5" w16cex:dateUtc="2024-08-07T20:51:00Z"/>
  <w16cex:commentExtensible w16cex:durableId="5F9D889F" w16cex:dateUtc="2024-08-02T20:30:00Z"/>
  <w16cex:commentExtensible w16cex:durableId="2E5B2FA2" w16cex:dateUtc="2024-08-07T20:51:00Z"/>
  <w16cex:commentExtensible w16cex:durableId="365531A1" w16cex:dateUtc="2024-08-02T20:51:00Z"/>
  <w16cex:commentExtensible w16cex:durableId="1A52BEB7" w16cex:dateUtc="2024-08-02T20:52:00Z"/>
  <w16cex:commentExtensible w16cex:durableId="294D677E" w16cex:dateUtc="2024-08-02T20:53:00Z"/>
  <w16cex:commentExtensible w16cex:durableId="142AAFE1" w16cex:dateUtc="2024-08-02T20:56:00Z"/>
  <w16cex:commentExtensible w16cex:durableId="21113C19" w16cex:dateUtc="2024-08-02T20:58:00Z"/>
  <w16cex:commentExtensible w16cex:durableId="3D6FDF6F" w16cex:dateUtc="2024-08-02T21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618326" w16cid:durableId="2A60B117"/>
  <w16cid:commentId w16cid:paraId="7E054D31" w16cid:durableId="2E31AAB1"/>
  <w16cid:commentId w16cid:paraId="51150B5F" w16cid:durableId="3870DCD5"/>
  <w16cid:commentId w16cid:paraId="54C87308" w16cid:durableId="5F9D889F"/>
  <w16cid:commentId w16cid:paraId="006C4A4C" w16cid:durableId="2E5B2FA2"/>
  <w16cid:commentId w16cid:paraId="38B65A4A" w16cid:durableId="2A60B1BD"/>
  <w16cid:commentId w16cid:paraId="32D5C6FC" w16cid:durableId="365531A1"/>
  <w16cid:commentId w16cid:paraId="4B9A7F01" w16cid:durableId="1A52BEB7"/>
  <w16cid:commentId w16cid:paraId="3337741B" w16cid:durableId="24C00E93"/>
  <w16cid:commentId w16cid:paraId="251A1768" w16cid:durableId="294D677E"/>
  <w16cid:commentId w16cid:paraId="60F84F80" w16cid:durableId="142AAFE1"/>
  <w16cid:commentId w16cid:paraId="3225338A" w16cid:durableId="24C00F3E"/>
  <w16cid:commentId w16cid:paraId="73EBC8B4" w16cid:durableId="24C00F43"/>
  <w16cid:commentId w16cid:paraId="3514CA82" w16cid:durableId="21113C19"/>
  <w16cid:commentId w16cid:paraId="7698A2A1" w16cid:durableId="24C00F46"/>
  <w16cid:commentId w16cid:paraId="4CF7860D" w16cid:durableId="24C00F48"/>
  <w16cid:commentId w16cid:paraId="27109031" w16cid:durableId="24C00F58"/>
  <w16cid:commentId w16cid:paraId="2562F495" w16cid:durableId="3D6FDF6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9968" w14:textId="77777777" w:rsidR="003002F5" w:rsidRDefault="003002F5" w:rsidP="00AB0790">
      <w:pPr>
        <w:spacing w:after="0" w:line="240" w:lineRule="auto"/>
      </w:pPr>
      <w:r>
        <w:separator/>
      </w:r>
    </w:p>
  </w:endnote>
  <w:endnote w:type="continuationSeparator" w:id="0">
    <w:p w14:paraId="66718D9C" w14:textId="77777777" w:rsidR="003002F5" w:rsidRDefault="003002F5" w:rsidP="00AB0790">
      <w:pPr>
        <w:spacing w:after="0" w:line="240" w:lineRule="auto"/>
      </w:pPr>
      <w:r>
        <w:continuationSeparator/>
      </w:r>
    </w:p>
  </w:endnote>
  <w:endnote w:type="continuationNotice" w:id="1">
    <w:p w14:paraId="50CCC740" w14:textId="77777777" w:rsidR="003002F5" w:rsidRDefault="003002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97033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50D1E" w14:textId="6CCF97C1" w:rsidR="008F4FA3" w:rsidRDefault="008F4FA3" w:rsidP="008F4FA3">
        <w:pPr>
          <w:pStyle w:val="Footer"/>
          <w:ind w:firstLine="43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07ED">
          <w:rPr>
            <w:noProof/>
          </w:rPr>
          <w:t>13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</w:p>
    </w:sdtContent>
  </w:sdt>
  <w:p w14:paraId="27399FC2" w14:textId="2B403DA2" w:rsidR="00AB0790" w:rsidRPr="008F4FA3" w:rsidRDefault="00AB0790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3F9A" w14:textId="77777777" w:rsidR="003002F5" w:rsidRDefault="003002F5" w:rsidP="00AB0790">
      <w:pPr>
        <w:spacing w:after="0" w:line="240" w:lineRule="auto"/>
      </w:pPr>
      <w:r>
        <w:separator/>
      </w:r>
    </w:p>
  </w:footnote>
  <w:footnote w:type="continuationSeparator" w:id="0">
    <w:p w14:paraId="5D39DD11" w14:textId="77777777" w:rsidR="003002F5" w:rsidRDefault="003002F5" w:rsidP="00AB0790">
      <w:pPr>
        <w:spacing w:after="0" w:line="240" w:lineRule="auto"/>
      </w:pPr>
      <w:r>
        <w:continuationSeparator/>
      </w:r>
    </w:p>
  </w:footnote>
  <w:footnote w:type="continuationNotice" w:id="1">
    <w:p w14:paraId="0AF5C95D" w14:textId="77777777" w:rsidR="003002F5" w:rsidRDefault="003002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3A11" w14:textId="3B56DD8D" w:rsidR="00FE5330" w:rsidRDefault="0006699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7E3228" wp14:editId="3E726BC0">
          <wp:simplePos x="0" y="0"/>
          <wp:positionH relativeFrom="margin">
            <wp:align>right</wp:align>
          </wp:positionH>
          <wp:positionV relativeFrom="paragraph">
            <wp:posOffset>-342900</wp:posOffset>
          </wp:positionV>
          <wp:extent cx="1580952" cy="457143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952" cy="457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CC7"/>
    <w:multiLevelType w:val="hybridMultilevel"/>
    <w:tmpl w:val="D8502152"/>
    <w:lvl w:ilvl="0" w:tplc="B88C813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50563"/>
    <w:multiLevelType w:val="hybridMultilevel"/>
    <w:tmpl w:val="8FFA073C"/>
    <w:lvl w:ilvl="0" w:tplc="C75459A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F494F"/>
    <w:multiLevelType w:val="hybridMultilevel"/>
    <w:tmpl w:val="31F85074"/>
    <w:lvl w:ilvl="0" w:tplc="D6FE7C5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B651C"/>
    <w:multiLevelType w:val="hybridMultilevel"/>
    <w:tmpl w:val="61C2E690"/>
    <w:lvl w:ilvl="0" w:tplc="B0AEAC1A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996984"/>
    <w:multiLevelType w:val="hybridMultilevel"/>
    <w:tmpl w:val="4FACD502"/>
    <w:lvl w:ilvl="0" w:tplc="5EFA08A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B43392"/>
    <w:multiLevelType w:val="hybridMultilevel"/>
    <w:tmpl w:val="F056B518"/>
    <w:lvl w:ilvl="0" w:tplc="EC26EF58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FF58BE"/>
    <w:multiLevelType w:val="hybridMultilevel"/>
    <w:tmpl w:val="1458ED96"/>
    <w:lvl w:ilvl="0" w:tplc="58E0EC9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764F8F"/>
    <w:multiLevelType w:val="hybridMultilevel"/>
    <w:tmpl w:val="0E260848"/>
    <w:lvl w:ilvl="0" w:tplc="5A084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03FB0"/>
    <w:multiLevelType w:val="hybridMultilevel"/>
    <w:tmpl w:val="552AA4E2"/>
    <w:lvl w:ilvl="0" w:tplc="E91694A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0C1BBE"/>
    <w:multiLevelType w:val="hybridMultilevel"/>
    <w:tmpl w:val="F030F2DC"/>
    <w:lvl w:ilvl="0" w:tplc="A66033D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5B5CCD"/>
    <w:multiLevelType w:val="hybridMultilevel"/>
    <w:tmpl w:val="B164DE4E"/>
    <w:lvl w:ilvl="0" w:tplc="E5CEC1DA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E218EC"/>
    <w:multiLevelType w:val="hybridMultilevel"/>
    <w:tmpl w:val="A796D7B4"/>
    <w:lvl w:ilvl="0" w:tplc="A91C0C6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97083B"/>
    <w:multiLevelType w:val="hybridMultilevel"/>
    <w:tmpl w:val="4FACD502"/>
    <w:lvl w:ilvl="0" w:tplc="5EFA08A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3776C0"/>
    <w:multiLevelType w:val="hybridMultilevel"/>
    <w:tmpl w:val="00F4DC52"/>
    <w:lvl w:ilvl="0" w:tplc="BE7E5BA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C222C4"/>
    <w:multiLevelType w:val="hybridMultilevel"/>
    <w:tmpl w:val="17D49B7A"/>
    <w:lvl w:ilvl="0" w:tplc="43EAEF7C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65524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773040"/>
    <w:multiLevelType w:val="hybridMultilevel"/>
    <w:tmpl w:val="047078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5"/>
  </w:num>
  <w:num w:numId="5">
    <w:abstractNumId w:val="13"/>
  </w:num>
  <w:num w:numId="6">
    <w:abstractNumId w:val="11"/>
  </w:num>
  <w:num w:numId="7">
    <w:abstractNumId w:val="3"/>
  </w:num>
  <w:num w:numId="8">
    <w:abstractNumId w:val="0"/>
  </w:num>
  <w:num w:numId="9">
    <w:abstractNumId w:val="8"/>
  </w:num>
  <w:num w:numId="10">
    <w:abstractNumId w:val="10"/>
  </w:num>
  <w:num w:numId="11">
    <w:abstractNumId w:val="6"/>
  </w:num>
  <w:num w:numId="12">
    <w:abstractNumId w:val="9"/>
  </w:num>
  <w:num w:numId="13">
    <w:abstractNumId w:val="1"/>
  </w:num>
  <w:num w:numId="14">
    <w:abstractNumId w:val="4"/>
  </w:num>
  <w:num w:numId="15">
    <w:abstractNumId w:val="12"/>
  </w:num>
  <w:num w:numId="1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eddi Strassburger">
    <w15:presenceInfo w15:providerId="AD" w15:userId="S-1-5-21-861567501-573735546-725345543-17595"/>
  </w15:person>
  <w15:person w15:author="Strassburger, Teddi">
    <w15:presenceInfo w15:providerId="AD" w15:userId="S::teddi.strassburger@wescodist.com::caa5eee7-a417-4d54-bd36-921e18c504b2"/>
  </w15:person>
  <w15:person w15:author="Wehler, Dustin">
    <w15:presenceInfo w15:providerId="AD" w15:userId="S::DWehler@wescodist.com::215fbecd-3492-465f-9b38-e97bf3295cc5"/>
  </w15:person>
  <w15:person w15:author="Desormoux, Jennifer">
    <w15:presenceInfo w15:providerId="AD" w15:userId="S::jennifer.desormoux@anixter.com::c4fda78f-ee3e-42d2-8046-1e9dafd3c7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A7C"/>
    <w:rsid w:val="000063C1"/>
    <w:rsid w:val="00022B8E"/>
    <w:rsid w:val="0002509B"/>
    <w:rsid w:val="00025F31"/>
    <w:rsid w:val="00050577"/>
    <w:rsid w:val="00053A81"/>
    <w:rsid w:val="0006428C"/>
    <w:rsid w:val="000660FF"/>
    <w:rsid w:val="00066991"/>
    <w:rsid w:val="000805DA"/>
    <w:rsid w:val="000A2322"/>
    <w:rsid w:val="000A709E"/>
    <w:rsid w:val="000B06FA"/>
    <w:rsid w:val="000B3907"/>
    <w:rsid w:val="000B5F1D"/>
    <w:rsid w:val="000B6ADE"/>
    <w:rsid w:val="000C5DFE"/>
    <w:rsid w:val="000E6DF3"/>
    <w:rsid w:val="00102BD4"/>
    <w:rsid w:val="00104D8E"/>
    <w:rsid w:val="00112DC3"/>
    <w:rsid w:val="00120303"/>
    <w:rsid w:val="00122F72"/>
    <w:rsid w:val="001271A4"/>
    <w:rsid w:val="00147D5A"/>
    <w:rsid w:val="0016119D"/>
    <w:rsid w:val="001621F2"/>
    <w:rsid w:val="001652F7"/>
    <w:rsid w:val="00170D1E"/>
    <w:rsid w:val="001823CD"/>
    <w:rsid w:val="00195751"/>
    <w:rsid w:val="001B3887"/>
    <w:rsid w:val="001B46EE"/>
    <w:rsid w:val="001B74C4"/>
    <w:rsid w:val="001C1B8F"/>
    <w:rsid w:val="001E3A9F"/>
    <w:rsid w:val="001F45A8"/>
    <w:rsid w:val="0022517F"/>
    <w:rsid w:val="002462F3"/>
    <w:rsid w:val="00260635"/>
    <w:rsid w:val="00263406"/>
    <w:rsid w:val="002749C2"/>
    <w:rsid w:val="00275AC2"/>
    <w:rsid w:val="002A234B"/>
    <w:rsid w:val="002A485B"/>
    <w:rsid w:val="002B43ED"/>
    <w:rsid w:val="002B4A7C"/>
    <w:rsid w:val="002C7E9E"/>
    <w:rsid w:val="002CEF85"/>
    <w:rsid w:val="002E43B7"/>
    <w:rsid w:val="002E7042"/>
    <w:rsid w:val="002F696F"/>
    <w:rsid w:val="003002F5"/>
    <w:rsid w:val="00314499"/>
    <w:rsid w:val="0031454F"/>
    <w:rsid w:val="0031580D"/>
    <w:rsid w:val="00317083"/>
    <w:rsid w:val="003208D8"/>
    <w:rsid w:val="003244E0"/>
    <w:rsid w:val="0037201D"/>
    <w:rsid w:val="00384376"/>
    <w:rsid w:val="003847BB"/>
    <w:rsid w:val="003B2385"/>
    <w:rsid w:val="003B5374"/>
    <w:rsid w:val="003B6B93"/>
    <w:rsid w:val="003C0BD5"/>
    <w:rsid w:val="003D0A31"/>
    <w:rsid w:val="003D3975"/>
    <w:rsid w:val="00407017"/>
    <w:rsid w:val="004166A3"/>
    <w:rsid w:val="00426C6B"/>
    <w:rsid w:val="004301E7"/>
    <w:rsid w:val="00454106"/>
    <w:rsid w:val="00474C38"/>
    <w:rsid w:val="00496DAC"/>
    <w:rsid w:val="00496F7E"/>
    <w:rsid w:val="004A3089"/>
    <w:rsid w:val="004A34EC"/>
    <w:rsid w:val="004B4FDD"/>
    <w:rsid w:val="004B708A"/>
    <w:rsid w:val="004F011C"/>
    <w:rsid w:val="004F47FC"/>
    <w:rsid w:val="0050347F"/>
    <w:rsid w:val="005111F0"/>
    <w:rsid w:val="005167E2"/>
    <w:rsid w:val="00535A08"/>
    <w:rsid w:val="00551692"/>
    <w:rsid w:val="00570EC9"/>
    <w:rsid w:val="00571E69"/>
    <w:rsid w:val="005728F5"/>
    <w:rsid w:val="00574C4C"/>
    <w:rsid w:val="005A03E0"/>
    <w:rsid w:val="005A20D1"/>
    <w:rsid w:val="005A5782"/>
    <w:rsid w:val="005A6810"/>
    <w:rsid w:val="005B1B75"/>
    <w:rsid w:val="005B1E8A"/>
    <w:rsid w:val="005B7EB5"/>
    <w:rsid w:val="005D3387"/>
    <w:rsid w:val="005D4D59"/>
    <w:rsid w:val="005E1583"/>
    <w:rsid w:val="005E5C21"/>
    <w:rsid w:val="005F1910"/>
    <w:rsid w:val="005F3327"/>
    <w:rsid w:val="00600148"/>
    <w:rsid w:val="00600AAD"/>
    <w:rsid w:val="006041EF"/>
    <w:rsid w:val="00617786"/>
    <w:rsid w:val="00626792"/>
    <w:rsid w:val="00634AD8"/>
    <w:rsid w:val="006406E6"/>
    <w:rsid w:val="006444FB"/>
    <w:rsid w:val="006455CD"/>
    <w:rsid w:val="006462A1"/>
    <w:rsid w:val="006933A6"/>
    <w:rsid w:val="00693E68"/>
    <w:rsid w:val="006B6558"/>
    <w:rsid w:val="006C6BFE"/>
    <w:rsid w:val="006F2565"/>
    <w:rsid w:val="007146FB"/>
    <w:rsid w:val="00727BEC"/>
    <w:rsid w:val="0076435A"/>
    <w:rsid w:val="00775D9A"/>
    <w:rsid w:val="00792FFC"/>
    <w:rsid w:val="00794D78"/>
    <w:rsid w:val="007B3A47"/>
    <w:rsid w:val="007D07ED"/>
    <w:rsid w:val="007D304F"/>
    <w:rsid w:val="007E0C83"/>
    <w:rsid w:val="007F0304"/>
    <w:rsid w:val="007F4FE1"/>
    <w:rsid w:val="0080130B"/>
    <w:rsid w:val="00814F03"/>
    <w:rsid w:val="00821759"/>
    <w:rsid w:val="00833280"/>
    <w:rsid w:val="008416CA"/>
    <w:rsid w:val="00851EBE"/>
    <w:rsid w:val="0085626E"/>
    <w:rsid w:val="00872A05"/>
    <w:rsid w:val="008763EA"/>
    <w:rsid w:val="00885E3D"/>
    <w:rsid w:val="00890C68"/>
    <w:rsid w:val="008962AA"/>
    <w:rsid w:val="0089726C"/>
    <w:rsid w:val="008A3826"/>
    <w:rsid w:val="008B0791"/>
    <w:rsid w:val="008B72C3"/>
    <w:rsid w:val="008D0EE0"/>
    <w:rsid w:val="008E07AA"/>
    <w:rsid w:val="008E1102"/>
    <w:rsid w:val="008E3595"/>
    <w:rsid w:val="008F0397"/>
    <w:rsid w:val="008F0481"/>
    <w:rsid w:val="008F0C5E"/>
    <w:rsid w:val="008F19B2"/>
    <w:rsid w:val="008F4FA3"/>
    <w:rsid w:val="009044EC"/>
    <w:rsid w:val="00920639"/>
    <w:rsid w:val="00921292"/>
    <w:rsid w:val="009274B1"/>
    <w:rsid w:val="00943C97"/>
    <w:rsid w:val="00952A0D"/>
    <w:rsid w:val="009548F2"/>
    <w:rsid w:val="0098609C"/>
    <w:rsid w:val="00990068"/>
    <w:rsid w:val="009D346D"/>
    <w:rsid w:val="009E6373"/>
    <w:rsid w:val="009F25A1"/>
    <w:rsid w:val="00A0068F"/>
    <w:rsid w:val="00A0393B"/>
    <w:rsid w:val="00A041A2"/>
    <w:rsid w:val="00A04C67"/>
    <w:rsid w:val="00A3762A"/>
    <w:rsid w:val="00A45A12"/>
    <w:rsid w:val="00A45E0A"/>
    <w:rsid w:val="00A5416E"/>
    <w:rsid w:val="00A77896"/>
    <w:rsid w:val="00A83D13"/>
    <w:rsid w:val="00A86D9D"/>
    <w:rsid w:val="00AB0790"/>
    <w:rsid w:val="00AC087A"/>
    <w:rsid w:val="00AC25E7"/>
    <w:rsid w:val="00AC5A58"/>
    <w:rsid w:val="00AD3282"/>
    <w:rsid w:val="00AD71CF"/>
    <w:rsid w:val="00AE07E6"/>
    <w:rsid w:val="00AE3266"/>
    <w:rsid w:val="00AF1232"/>
    <w:rsid w:val="00AF4363"/>
    <w:rsid w:val="00B1729E"/>
    <w:rsid w:val="00B343E4"/>
    <w:rsid w:val="00B375F3"/>
    <w:rsid w:val="00B50370"/>
    <w:rsid w:val="00B50E0E"/>
    <w:rsid w:val="00B85736"/>
    <w:rsid w:val="00B9052E"/>
    <w:rsid w:val="00B91850"/>
    <w:rsid w:val="00BB1CFC"/>
    <w:rsid w:val="00BB1EAE"/>
    <w:rsid w:val="00BD37BB"/>
    <w:rsid w:val="00BF10F3"/>
    <w:rsid w:val="00BF1221"/>
    <w:rsid w:val="00C05349"/>
    <w:rsid w:val="00C255DF"/>
    <w:rsid w:val="00C33240"/>
    <w:rsid w:val="00C66898"/>
    <w:rsid w:val="00C76840"/>
    <w:rsid w:val="00C84666"/>
    <w:rsid w:val="00CD7E53"/>
    <w:rsid w:val="00CE05F1"/>
    <w:rsid w:val="00CE2544"/>
    <w:rsid w:val="00CE45B6"/>
    <w:rsid w:val="00CE463A"/>
    <w:rsid w:val="00CF460C"/>
    <w:rsid w:val="00CF7CF3"/>
    <w:rsid w:val="00D01D0D"/>
    <w:rsid w:val="00D27328"/>
    <w:rsid w:val="00D35579"/>
    <w:rsid w:val="00D43C36"/>
    <w:rsid w:val="00D446B8"/>
    <w:rsid w:val="00D45970"/>
    <w:rsid w:val="00D45D9C"/>
    <w:rsid w:val="00D54992"/>
    <w:rsid w:val="00D607ED"/>
    <w:rsid w:val="00D627DD"/>
    <w:rsid w:val="00D736A4"/>
    <w:rsid w:val="00D80DC0"/>
    <w:rsid w:val="00D979DF"/>
    <w:rsid w:val="00DA68D9"/>
    <w:rsid w:val="00DC35DF"/>
    <w:rsid w:val="00DC7548"/>
    <w:rsid w:val="00DE053A"/>
    <w:rsid w:val="00DF5D41"/>
    <w:rsid w:val="00DF71F7"/>
    <w:rsid w:val="00E0294D"/>
    <w:rsid w:val="00E13880"/>
    <w:rsid w:val="00E33013"/>
    <w:rsid w:val="00E3558F"/>
    <w:rsid w:val="00E4182B"/>
    <w:rsid w:val="00E46AE4"/>
    <w:rsid w:val="00E526C6"/>
    <w:rsid w:val="00E5520F"/>
    <w:rsid w:val="00E55228"/>
    <w:rsid w:val="00E63EE6"/>
    <w:rsid w:val="00E8028C"/>
    <w:rsid w:val="00E841F9"/>
    <w:rsid w:val="00E97BB9"/>
    <w:rsid w:val="00E97CEC"/>
    <w:rsid w:val="00EA56B5"/>
    <w:rsid w:val="00EB1D2D"/>
    <w:rsid w:val="00EB5378"/>
    <w:rsid w:val="00EB64C3"/>
    <w:rsid w:val="00EC1521"/>
    <w:rsid w:val="00EC21FE"/>
    <w:rsid w:val="00ED0DAB"/>
    <w:rsid w:val="00EF03FC"/>
    <w:rsid w:val="00EF4748"/>
    <w:rsid w:val="00F12760"/>
    <w:rsid w:val="00F30324"/>
    <w:rsid w:val="00F33ADB"/>
    <w:rsid w:val="00F4341C"/>
    <w:rsid w:val="00F47242"/>
    <w:rsid w:val="00F527E7"/>
    <w:rsid w:val="00F63081"/>
    <w:rsid w:val="00F80989"/>
    <w:rsid w:val="00F832CF"/>
    <w:rsid w:val="00FA7976"/>
    <w:rsid w:val="00FB2AD6"/>
    <w:rsid w:val="00FB5CEA"/>
    <w:rsid w:val="00FD36B4"/>
    <w:rsid w:val="00FE5330"/>
    <w:rsid w:val="01916E9A"/>
    <w:rsid w:val="0230FD02"/>
    <w:rsid w:val="036CC0B4"/>
    <w:rsid w:val="041E7F44"/>
    <w:rsid w:val="0492B7E6"/>
    <w:rsid w:val="056D0FD3"/>
    <w:rsid w:val="067FB1ED"/>
    <w:rsid w:val="0683822C"/>
    <w:rsid w:val="0766BC90"/>
    <w:rsid w:val="09995109"/>
    <w:rsid w:val="09ACA7A4"/>
    <w:rsid w:val="09E92006"/>
    <w:rsid w:val="0A522792"/>
    <w:rsid w:val="0AB1A869"/>
    <w:rsid w:val="0C7477B5"/>
    <w:rsid w:val="0C8F2A50"/>
    <w:rsid w:val="0EF5CDEA"/>
    <w:rsid w:val="0F4C6CCE"/>
    <w:rsid w:val="10637594"/>
    <w:rsid w:val="10AE6928"/>
    <w:rsid w:val="114AB833"/>
    <w:rsid w:val="1174287A"/>
    <w:rsid w:val="123E776F"/>
    <w:rsid w:val="149961A1"/>
    <w:rsid w:val="158B12BA"/>
    <w:rsid w:val="15ABEC4A"/>
    <w:rsid w:val="163A3172"/>
    <w:rsid w:val="166BF1AC"/>
    <w:rsid w:val="17080DDE"/>
    <w:rsid w:val="17324B68"/>
    <w:rsid w:val="17611B57"/>
    <w:rsid w:val="1B0B4DA6"/>
    <w:rsid w:val="1F26CA90"/>
    <w:rsid w:val="1F755F52"/>
    <w:rsid w:val="1FD49205"/>
    <w:rsid w:val="208103C5"/>
    <w:rsid w:val="2083605E"/>
    <w:rsid w:val="216BF046"/>
    <w:rsid w:val="22C2E428"/>
    <w:rsid w:val="24449E2C"/>
    <w:rsid w:val="24771F66"/>
    <w:rsid w:val="24A32417"/>
    <w:rsid w:val="25C47CB9"/>
    <w:rsid w:val="25E5C7B7"/>
    <w:rsid w:val="2640F9B0"/>
    <w:rsid w:val="267ADC09"/>
    <w:rsid w:val="274C4109"/>
    <w:rsid w:val="27939312"/>
    <w:rsid w:val="28E780B8"/>
    <w:rsid w:val="29C1F2CF"/>
    <w:rsid w:val="29DEA67E"/>
    <w:rsid w:val="2A135BD3"/>
    <w:rsid w:val="2B919D7E"/>
    <w:rsid w:val="2BF32053"/>
    <w:rsid w:val="2DE797B2"/>
    <w:rsid w:val="2EB1DE57"/>
    <w:rsid w:val="2F7E712A"/>
    <w:rsid w:val="3057F22E"/>
    <w:rsid w:val="3091A720"/>
    <w:rsid w:val="31DF690B"/>
    <w:rsid w:val="3204FACF"/>
    <w:rsid w:val="32767906"/>
    <w:rsid w:val="3311AA33"/>
    <w:rsid w:val="342160D9"/>
    <w:rsid w:val="34B45909"/>
    <w:rsid w:val="34F87363"/>
    <w:rsid w:val="350926A7"/>
    <w:rsid w:val="353B1642"/>
    <w:rsid w:val="367714A3"/>
    <w:rsid w:val="36D2698F"/>
    <w:rsid w:val="39303BEF"/>
    <w:rsid w:val="3996AE77"/>
    <w:rsid w:val="39E5ACCA"/>
    <w:rsid w:val="3A59A931"/>
    <w:rsid w:val="3A641E3A"/>
    <w:rsid w:val="3AA1C692"/>
    <w:rsid w:val="3AB7FECA"/>
    <w:rsid w:val="3BC5AA50"/>
    <w:rsid w:val="3C2AC216"/>
    <w:rsid w:val="3C417C83"/>
    <w:rsid w:val="3DDE83E0"/>
    <w:rsid w:val="3EC293F5"/>
    <w:rsid w:val="3F8D1B2C"/>
    <w:rsid w:val="40C55931"/>
    <w:rsid w:val="41B25A68"/>
    <w:rsid w:val="421A3981"/>
    <w:rsid w:val="428DA30A"/>
    <w:rsid w:val="432F6DAC"/>
    <w:rsid w:val="43C4D7D0"/>
    <w:rsid w:val="44408872"/>
    <w:rsid w:val="4667B882"/>
    <w:rsid w:val="472468AB"/>
    <w:rsid w:val="47BC4C47"/>
    <w:rsid w:val="49531586"/>
    <w:rsid w:val="4972057A"/>
    <w:rsid w:val="49CCB520"/>
    <w:rsid w:val="49E429FB"/>
    <w:rsid w:val="4B4F4951"/>
    <w:rsid w:val="4C4D3342"/>
    <w:rsid w:val="4C6634C2"/>
    <w:rsid w:val="4CD2DA7F"/>
    <w:rsid w:val="4DDFF7AC"/>
    <w:rsid w:val="4F2C575D"/>
    <w:rsid w:val="4F6211A3"/>
    <w:rsid w:val="515CED1B"/>
    <w:rsid w:val="5235B224"/>
    <w:rsid w:val="5349B865"/>
    <w:rsid w:val="538E969F"/>
    <w:rsid w:val="53AEE792"/>
    <w:rsid w:val="54330614"/>
    <w:rsid w:val="5448843E"/>
    <w:rsid w:val="546237B1"/>
    <w:rsid w:val="54A394AA"/>
    <w:rsid w:val="569ED40E"/>
    <w:rsid w:val="56AE1AD7"/>
    <w:rsid w:val="56B12848"/>
    <w:rsid w:val="57B11EA8"/>
    <w:rsid w:val="57E46F33"/>
    <w:rsid w:val="587AFFCA"/>
    <w:rsid w:val="5944D1F5"/>
    <w:rsid w:val="5A0A39D0"/>
    <w:rsid w:val="5AFF78FC"/>
    <w:rsid w:val="5BD50CD0"/>
    <w:rsid w:val="5C4552FF"/>
    <w:rsid w:val="5CE6CC15"/>
    <w:rsid w:val="5D251E19"/>
    <w:rsid w:val="5EF92A20"/>
    <w:rsid w:val="617526CE"/>
    <w:rsid w:val="61852283"/>
    <w:rsid w:val="62647872"/>
    <w:rsid w:val="63296C52"/>
    <w:rsid w:val="6375145B"/>
    <w:rsid w:val="63E6CB96"/>
    <w:rsid w:val="6402E68C"/>
    <w:rsid w:val="660125AE"/>
    <w:rsid w:val="66243392"/>
    <w:rsid w:val="6696B833"/>
    <w:rsid w:val="66A0EA29"/>
    <w:rsid w:val="66B107DB"/>
    <w:rsid w:val="689BE234"/>
    <w:rsid w:val="6A363FFE"/>
    <w:rsid w:val="6AD4038A"/>
    <w:rsid w:val="6AEAABA1"/>
    <w:rsid w:val="6B41DDDA"/>
    <w:rsid w:val="6B730D3F"/>
    <w:rsid w:val="6B8EF406"/>
    <w:rsid w:val="6BB41155"/>
    <w:rsid w:val="6C528047"/>
    <w:rsid w:val="6C974EDB"/>
    <w:rsid w:val="6CBB60A2"/>
    <w:rsid w:val="6D036C21"/>
    <w:rsid w:val="6D1E3A52"/>
    <w:rsid w:val="6E2477EC"/>
    <w:rsid w:val="6E66DD43"/>
    <w:rsid w:val="6F5902BD"/>
    <w:rsid w:val="6F601F55"/>
    <w:rsid w:val="70B6ABD8"/>
    <w:rsid w:val="7153E75D"/>
    <w:rsid w:val="716B14B3"/>
    <w:rsid w:val="71827056"/>
    <w:rsid w:val="71923DF4"/>
    <w:rsid w:val="71DB676E"/>
    <w:rsid w:val="723E4254"/>
    <w:rsid w:val="73312A3E"/>
    <w:rsid w:val="733C63F0"/>
    <w:rsid w:val="73A489B2"/>
    <w:rsid w:val="759D1EA3"/>
    <w:rsid w:val="76BCCD34"/>
    <w:rsid w:val="76FBF30B"/>
    <w:rsid w:val="7776737D"/>
    <w:rsid w:val="7921F25A"/>
    <w:rsid w:val="79A105C7"/>
    <w:rsid w:val="7AA3B86D"/>
    <w:rsid w:val="7B1177F9"/>
    <w:rsid w:val="7BBC6C22"/>
    <w:rsid w:val="7CE49FA0"/>
    <w:rsid w:val="7CFABEEB"/>
    <w:rsid w:val="7D8AAB08"/>
    <w:rsid w:val="7DA33C45"/>
    <w:rsid w:val="7DB0B902"/>
    <w:rsid w:val="7DB51C16"/>
    <w:rsid w:val="7DD67AE9"/>
    <w:rsid w:val="7E12713E"/>
    <w:rsid w:val="7E507561"/>
    <w:rsid w:val="7E92FADB"/>
    <w:rsid w:val="7F419F54"/>
    <w:rsid w:val="7F58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5C170"/>
  <w15:chartTrackingRefBased/>
  <w15:docId w15:val="{9E0BBCD4-C1E8-4EE3-9AE1-705A89BC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17073" w:themeColor="text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A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99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A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599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B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7D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99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B4A7C"/>
    <w:rPr>
      <w:rFonts w:asciiTheme="majorHAnsi" w:eastAsiaTheme="majorEastAsia" w:hAnsiTheme="majorHAnsi" w:cstheme="majorBidi"/>
      <w:color w:val="005990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4A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A7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B4A7C"/>
    <w:rPr>
      <w:rFonts w:asciiTheme="majorHAnsi" w:eastAsiaTheme="majorEastAsia" w:hAnsiTheme="majorHAnsi" w:cstheme="majorBidi"/>
      <w:color w:val="005990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4A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3ADB"/>
    <w:rPr>
      <w:color w:val="00C2D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A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47D5A"/>
    <w:rPr>
      <w:rFonts w:asciiTheme="majorHAnsi" w:eastAsiaTheme="majorEastAsia" w:hAnsiTheme="majorHAnsi" w:cstheme="majorBidi"/>
      <w:color w:val="003B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7D5A"/>
    <w:rPr>
      <w:rFonts w:asciiTheme="majorHAnsi" w:eastAsiaTheme="majorEastAsia" w:hAnsiTheme="majorHAnsi" w:cstheme="majorBidi"/>
      <w:i/>
      <w:iCs/>
      <w:color w:val="00599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D5A"/>
    <w:pPr>
      <w:pBdr>
        <w:top w:val="single" w:sz="4" w:space="10" w:color="0079C1" w:themeColor="accent1"/>
        <w:bottom w:val="single" w:sz="4" w:space="10" w:color="0079C1" w:themeColor="accent1"/>
      </w:pBdr>
      <w:spacing w:before="360" w:after="360"/>
      <w:ind w:left="864" w:right="864"/>
      <w:jc w:val="center"/>
    </w:pPr>
    <w:rPr>
      <w:i/>
      <w:iCs/>
      <w:color w:val="0079C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D5A"/>
    <w:rPr>
      <w:i/>
      <w:iCs/>
      <w:color w:val="0079C1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1621F2"/>
    <w:rPr>
      <w:color w:val="3B6E8F" w:themeColor="followedHyperlink"/>
      <w:u w:val="single"/>
    </w:rPr>
  </w:style>
  <w:style w:type="paragraph" w:styleId="NoSpacing">
    <w:name w:val="No Spacing"/>
    <w:uiPriority w:val="1"/>
    <w:qFormat/>
    <w:rsid w:val="004301E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F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726C"/>
    <w:pPr>
      <w:spacing w:after="200" w:line="240" w:lineRule="auto"/>
    </w:pPr>
    <w:rPr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0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790"/>
  </w:style>
  <w:style w:type="paragraph" w:styleId="Footer">
    <w:name w:val="footer"/>
    <w:basedOn w:val="Normal"/>
    <w:link w:val="FooterChar"/>
    <w:uiPriority w:val="99"/>
    <w:unhideWhenUsed/>
    <w:rsid w:val="00AB0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790"/>
  </w:style>
  <w:style w:type="character" w:styleId="CommentReference">
    <w:name w:val="annotation reference"/>
    <w:basedOn w:val="DefaultParagraphFont"/>
    <w:uiPriority w:val="99"/>
    <w:semiHidden/>
    <w:unhideWhenUsed/>
    <w:rsid w:val="002B4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3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3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microsoft.com/office/2016/09/relationships/commentsIds" Target="commentsIds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1/relationships/commentsExtended" Target="commentsExtended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8/08/relationships/commentsExtensible" Target="commentsExtensible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omments" Target="comment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240759\Documents\Custom%20Office%20Templates\Word%20Template%20-%20Training.dotx" TargetMode="External"/></Relationships>
</file>

<file path=word/theme/theme1.xml><?xml version="1.0" encoding="utf-8"?>
<a:theme xmlns:a="http://schemas.openxmlformats.org/drawingml/2006/main" name="Office Theme">
  <a:themeElements>
    <a:clrScheme name="Anixter Colors - Davey's Custom Version">
      <a:dk1>
        <a:srgbClr val="0079C1"/>
      </a:dk1>
      <a:lt1>
        <a:sysClr val="window" lastClr="FFFFFF"/>
      </a:lt1>
      <a:dk2>
        <a:srgbClr val="717073"/>
      </a:dk2>
      <a:lt2>
        <a:srgbClr val="FDB913"/>
      </a:lt2>
      <a:accent1>
        <a:srgbClr val="0079C1"/>
      </a:accent1>
      <a:accent2>
        <a:srgbClr val="A0CF25"/>
      </a:accent2>
      <a:accent3>
        <a:srgbClr val="00458E"/>
      </a:accent3>
      <a:accent4>
        <a:srgbClr val="7C2482"/>
      </a:accent4>
      <a:accent5>
        <a:srgbClr val="C1CD23"/>
      </a:accent5>
      <a:accent6>
        <a:srgbClr val="E65524"/>
      </a:accent6>
      <a:hlink>
        <a:srgbClr val="00C2DF"/>
      </a:hlink>
      <a:folHlink>
        <a:srgbClr val="3B6E8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46bf7d-f0b0-414f-822c-b1c818d55c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4EE0C730FEB4CB3D05F0F232B82D5" ma:contentTypeVersion="18" ma:contentTypeDescription="Create a new document." ma:contentTypeScope="" ma:versionID="7d66703526f25b6a64307eb224d35aa2">
  <xsd:schema xmlns:xsd="http://www.w3.org/2001/XMLSchema" xmlns:xs="http://www.w3.org/2001/XMLSchema" xmlns:p="http://schemas.microsoft.com/office/2006/metadata/properties" xmlns:ns3="b7dd58b3-4871-4595-bd3f-b1de55ff7d85" xmlns:ns4="ed46bf7d-f0b0-414f-822c-b1c818d55c46" targetNamespace="http://schemas.microsoft.com/office/2006/metadata/properties" ma:root="true" ma:fieldsID="c3416548719ea996af306d48607cec79" ns3:_="" ns4:_="">
    <xsd:import namespace="b7dd58b3-4871-4595-bd3f-b1de55ff7d85"/>
    <xsd:import namespace="ed46bf7d-f0b0-414f-822c-b1c818d55c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d58b3-4871-4595-bd3f-b1de55ff7d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6bf7d-f0b0-414f-822c-b1c818d55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39174-8485-49B0-9C34-235CA2E8D16B}">
  <ds:schemaRefs>
    <ds:schemaRef ds:uri="http://schemas.microsoft.com/office/2006/metadata/properties"/>
    <ds:schemaRef ds:uri="http://schemas.microsoft.com/office/infopath/2007/PartnerControls"/>
    <ds:schemaRef ds:uri="ed46bf7d-f0b0-414f-822c-b1c818d55c46"/>
  </ds:schemaRefs>
</ds:datastoreItem>
</file>

<file path=customXml/itemProps2.xml><?xml version="1.0" encoding="utf-8"?>
<ds:datastoreItem xmlns:ds="http://schemas.openxmlformats.org/officeDocument/2006/customXml" ds:itemID="{467FA8A8-45AD-48D0-9E72-ED714382C0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C3242-C8FC-4C0A-AC9D-301FD5A53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d58b3-4871-4595-bd3f-b1de55ff7d85"/>
    <ds:schemaRef ds:uri="ed46bf7d-f0b0-414f-822c-b1c818d55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B75960-6D3F-4605-8006-A7598F53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Training</Template>
  <TotalTime>0</TotalTime>
  <Pages>13</Pages>
  <Words>1352</Words>
  <Characters>7713</Characters>
  <Application>Microsoft Office Word</Application>
  <DocSecurity>0</DocSecurity>
  <Lines>64</Lines>
  <Paragraphs>18</Paragraphs>
  <ScaleCrop>false</ScaleCrop>
  <Company>Anixter Inc.</Company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Clark, Julie</cp:lastModifiedBy>
  <cp:revision>2</cp:revision>
  <cp:lastPrinted>2022-10-07T03:45:00Z</cp:lastPrinted>
  <dcterms:created xsi:type="dcterms:W3CDTF">2024-08-18T18:57:00Z</dcterms:created>
  <dcterms:modified xsi:type="dcterms:W3CDTF">2024-08-18T18:57:00Z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0x010100D984EE0C730FEB4CB3D05F0F232B82D5</vt:lpwstr>
  </property>
  <property fmtid="{D5CDD505-2E9C-101B-9397-08002B2CF9AE}" pid="3" name="_NewReviewCycle">
    <vt:lpwstr/>
  </property>
</Properties>
</file>